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4891" w:type="pct"/>
        <w:tblLook w:val="04A0" w:firstRow="1" w:lastRow="0" w:firstColumn="1" w:lastColumn="0" w:noHBand="0" w:noVBand="1"/>
      </w:tblPr>
      <w:tblGrid>
        <w:gridCol w:w="8011"/>
        <w:gridCol w:w="3716"/>
        <w:gridCol w:w="385"/>
      </w:tblGrid>
      <w:tr w:rsidR="00A152D3" w:rsidRPr="00D73A84" w14:paraId="757DEDCB" w14:textId="77777777" w:rsidTr="00A152D3">
        <w:trPr>
          <w:trHeight w:val="90"/>
        </w:trPr>
        <w:tc>
          <w:tcPr>
            <w:tcW w:w="3307" w:type="pct"/>
          </w:tcPr>
          <w:p w14:paraId="0B4A7DAB" w14:textId="77777777" w:rsidR="00A152D3" w:rsidRPr="00D73A84" w:rsidRDefault="00A152D3" w:rsidP="00AE3FB7">
            <w:pPr>
              <w:pStyle w:val="Title"/>
            </w:pPr>
          </w:p>
        </w:tc>
        <w:tc>
          <w:tcPr>
            <w:tcW w:w="1534" w:type="pct"/>
          </w:tcPr>
          <w:p w14:paraId="4A6E657E" w14:textId="77777777" w:rsidR="00A152D3" w:rsidRPr="00D73A84" w:rsidRDefault="00A152D3" w:rsidP="00AE3FB7">
            <w:pPr>
              <w:pStyle w:val="Title"/>
            </w:pPr>
          </w:p>
        </w:tc>
        <w:tc>
          <w:tcPr>
            <w:tcW w:w="159" w:type="pct"/>
          </w:tcPr>
          <w:p w14:paraId="08385E15" w14:textId="77777777" w:rsidR="00A152D3" w:rsidRPr="00D73A84" w:rsidRDefault="00A152D3" w:rsidP="00AE3FB7">
            <w:pPr>
              <w:pStyle w:val="Title"/>
            </w:pPr>
          </w:p>
        </w:tc>
      </w:tr>
    </w:tbl>
    <w:tbl>
      <w:tblPr>
        <w:tblStyle w:val="TableGrid"/>
        <w:tblW w:w="14778" w:type="dxa"/>
        <w:jc w:val="center"/>
        <w:tblLayout w:type="fixed"/>
        <w:tblLook w:val="04A0" w:firstRow="1" w:lastRow="0" w:firstColumn="1" w:lastColumn="0" w:noHBand="0" w:noVBand="1"/>
      </w:tblPr>
      <w:tblGrid>
        <w:gridCol w:w="1530"/>
        <w:gridCol w:w="5184"/>
        <w:gridCol w:w="5184"/>
        <w:gridCol w:w="2880"/>
      </w:tblGrid>
      <w:tr w:rsidR="00F23D22" w:rsidRPr="00E85DC5" w14:paraId="481F90A6" w14:textId="075A59B9" w:rsidTr="69323DBD">
        <w:trPr>
          <w:trHeight w:val="755"/>
          <w:tblHeader/>
          <w:jc w:val="center"/>
        </w:trPr>
        <w:tc>
          <w:tcPr>
            <w:tcW w:w="1530" w:type="dxa"/>
            <w:shd w:val="clear" w:color="auto" w:fill="F2F2F2" w:themeFill="background1" w:themeFillShade="F2"/>
            <w:vAlign w:val="center"/>
          </w:tcPr>
          <w:p w14:paraId="7C8B6D54" w14:textId="5BD541A4" w:rsidR="00F23D22" w:rsidRPr="005454D1" w:rsidRDefault="00F23D22" w:rsidP="2ABCDEBE">
            <w:pPr>
              <w:pStyle w:val="BlueText"/>
              <w:spacing w:after="0"/>
              <w:rPr>
                <w:rFonts w:ascii="Calibri" w:hAnsi="Calibri" w:cs="Calibri"/>
                <w:b/>
                <w:bCs/>
                <w:i/>
                <w:iCs/>
              </w:rPr>
            </w:pPr>
            <w:r w:rsidRPr="2ABCDEBE">
              <w:rPr>
                <w:rFonts w:ascii="Calibri" w:hAnsi="Calibri" w:cs="Calibri"/>
                <w:b/>
                <w:bCs/>
                <w:i/>
                <w:iCs/>
              </w:rPr>
              <w:t>202</w:t>
            </w:r>
            <w:r w:rsidR="05F2C0A9" w:rsidRPr="2ABCDEBE">
              <w:rPr>
                <w:rFonts w:ascii="Calibri" w:hAnsi="Calibri" w:cs="Calibri"/>
                <w:b/>
                <w:bCs/>
                <w:i/>
                <w:iCs/>
              </w:rPr>
              <w:t>6</w:t>
            </w:r>
            <w:r w:rsidRPr="2ABCDEBE">
              <w:rPr>
                <w:rFonts w:ascii="Calibri" w:hAnsi="Calibri" w:cs="Calibri"/>
                <w:b/>
                <w:bCs/>
                <w:i/>
                <w:iCs/>
              </w:rPr>
              <w:t xml:space="preserve"> Meeting Dates</w:t>
            </w:r>
          </w:p>
        </w:tc>
        <w:tc>
          <w:tcPr>
            <w:tcW w:w="5184" w:type="dxa"/>
            <w:shd w:val="clear" w:color="auto" w:fill="F2F2F2" w:themeFill="background1" w:themeFillShade="F2"/>
            <w:vAlign w:val="center"/>
          </w:tcPr>
          <w:p w14:paraId="0BEE36B1" w14:textId="74D89B9F" w:rsidR="00F23D22" w:rsidRPr="005454D1" w:rsidRDefault="00F23D22" w:rsidP="0014015E">
            <w:pPr>
              <w:pStyle w:val="BlueText"/>
              <w:spacing w:after="0"/>
              <w:rPr>
                <w:rFonts w:ascii="Calibri" w:hAnsi="Calibri" w:cs="Calibri"/>
                <w:b/>
                <w:bCs/>
                <w:i/>
                <w:iCs/>
              </w:rPr>
            </w:pPr>
            <w:r>
              <w:rPr>
                <w:rFonts w:ascii="Calibri" w:hAnsi="Calibri" w:cs="Calibri"/>
                <w:b/>
                <w:bCs/>
                <w:i/>
                <w:iCs/>
              </w:rPr>
              <w:t>Action Items</w:t>
            </w:r>
          </w:p>
        </w:tc>
        <w:tc>
          <w:tcPr>
            <w:tcW w:w="5184" w:type="dxa"/>
            <w:shd w:val="clear" w:color="auto" w:fill="F2F2F2" w:themeFill="background1" w:themeFillShade="F2"/>
            <w:vAlign w:val="center"/>
          </w:tcPr>
          <w:p w14:paraId="4CB4CB7D" w14:textId="52F63976" w:rsidR="00F23D22" w:rsidRPr="005454D1" w:rsidRDefault="00F23D22" w:rsidP="0014015E">
            <w:pPr>
              <w:pStyle w:val="BlueText"/>
              <w:spacing w:after="0"/>
              <w:rPr>
                <w:rFonts w:ascii="Calibri" w:hAnsi="Calibri" w:cs="Calibri"/>
                <w:b/>
                <w:bCs/>
                <w:i/>
                <w:iCs/>
              </w:rPr>
            </w:pPr>
            <w:r>
              <w:rPr>
                <w:rFonts w:ascii="Calibri" w:hAnsi="Calibri" w:cs="Calibri"/>
                <w:b/>
                <w:bCs/>
                <w:i/>
                <w:iCs/>
              </w:rPr>
              <w:t>Information/Discussion Items</w:t>
            </w:r>
          </w:p>
        </w:tc>
        <w:tc>
          <w:tcPr>
            <w:tcW w:w="2880" w:type="dxa"/>
            <w:shd w:val="clear" w:color="auto" w:fill="F2F2F2" w:themeFill="background1" w:themeFillShade="F2"/>
            <w:vAlign w:val="center"/>
          </w:tcPr>
          <w:p w14:paraId="3030B10D" w14:textId="578DF752" w:rsidR="00F23D22" w:rsidRPr="005454D1" w:rsidRDefault="00F23D22" w:rsidP="0014015E">
            <w:pPr>
              <w:pStyle w:val="BlueText"/>
              <w:spacing w:after="0"/>
              <w:rPr>
                <w:rFonts w:ascii="Calibri" w:hAnsi="Calibri" w:cs="Calibri"/>
                <w:b/>
                <w:bCs/>
                <w:i/>
                <w:iCs/>
              </w:rPr>
            </w:pPr>
            <w:r w:rsidRPr="005454D1">
              <w:rPr>
                <w:rFonts w:ascii="Calibri" w:hAnsi="Calibri" w:cs="Calibri"/>
                <w:b/>
                <w:bCs/>
                <w:i/>
                <w:iCs/>
              </w:rPr>
              <w:t>Planned Board Member Absence</w:t>
            </w:r>
          </w:p>
        </w:tc>
      </w:tr>
      <w:tr w:rsidR="1DB6F2C2" w14:paraId="459EE981" w14:textId="77777777" w:rsidTr="69323DBD">
        <w:trPr>
          <w:trHeight w:val="1292"/>
          <w:jc w:val="center"/>
        </w:trPr>
        <w:tc>
          <w:tcPr>
            <w:tcW w:w="1530" w:type="dxa"/>
            <w:shd w:val="clear" w:color="auto" w:fill="F2F2F2" w:themeFill="background1" w:themeFillShade="F2"/>
          </w:tcPr>
          <w:p w14:paraId="61175D68" w14:textId="03172626" w:rsidR="1DB6F2C2" w:rsidRDefault="00132B57" w:rsidP="1DB6F2C2">
            <w:pPr>
              <w:pStyle w:val="BlueText"/>
              <w:rPr>
                <w:rFonts w:ascii="Calibri" w:hAnsi="Calibri" w:cs="Calibri"/>
                <w:b/>
                <w:bCs/>
              </w:rPr>
            </w:pPr>
            <w:r w:rsidRPr="2ABCDEBE">
              <w:rPr>
                <w:rFonts w:ascii="Calibri" w:hAnsi="Calibri" w:cs="Calibri"/>
                <w:b/>
                <w:bCs/>
              </w:rPr>
              <w:t>January 2</w:t>
            </w:r>
            <w:r w:rsidR="315A5B19" w:rsidRPr="2ABCDEBE">
              <w:rPr>
                <w:rFonts w:ascii="Calibri" w:hAnsi="Calibri" w:cs="Calibri"/>
                <w:b/>
                <w:bCs/>
              </w:rPr>
              <w:t>3</w:t>
            </w:r>
          </w:p>
        </w:tc>
        <w:tc>
          <w:tcPr>
            <w:tcW w:w="5184" w:type="dxa"/>
          </w:tcPr>
          <w:p w14:paraId="30AC8960" w14:textId="77777777" w:rsidR="1DB6F2C2" w:rsidRDefault="00132B57" w:rsidP="00B05F0D">
            <w:pPr>
              <w:pStyle w:val="BlueText"/>
              <w:numPr>
                <w:ilvl w:val="0"/>
                <w:numId w:val="1"/>
              </w:numPr>
              <w:spacing w:after="0" w:line="259" w:lineRule="auto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677FF811">
              <w:rPr>
                <w:rFonts w:ascii="Calibri" w:hAnsi="Calibri" w:cs="Calibri"/>
                <w:color w:val="auto"/>
                <w:sz w:val="20"/>
                <w:szCs w:val="20"/>
              </w:rPr>
              <w:t>Financial Performance Framework Results</w:t>
            </w:r>
          </w:p>
          <w:p w14:paraId="037C4690" w14:textId="77777777" w:rsidR="00132B57" w:rsidRDefault="00132B57" w:rsidP="00B05F0D">
            <w:pPr>
              <w:pStyle w:val="BlueText"/>
              <w:numPr>
                <w:ilvl w:val="0"/>
                <w:numId w:val="1"/>
              </w:numPr>
              <w:spacing w:after="0" w:line="259" w:lineRule="auto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Annual Report Department of Education</w:t>
            </w:r>
          </w:p>
          <w:p w14:paraId="62B63A84" w14:textId="6ACD0FC3" w:rsidR="00132B57" w:rsidRPr="00132B57" w:rsidRDefault="00132B57" w:rsidP="2ABCDEBE">
            <w:pPr>
              <w:pStyle w:val="BlueText"/>
              <w:numPr>
                <w:ilvl w:val="0"/>
                <w:numId w:val="1"/>
              </w:numPr>
              <w:spacing w:after="0" w:line="259" w:lineRule="auto"/>
              <w:rPr>
                <w:rFonts w:ascii="Calibri" w:hAnsi="Calibri" w:cs="Calibri"/>
                <w:color w:val="1F497D" w:themeColor="text2"/>
                <w:sz w:val="20"/>
                <w:szCs w:val="20"/>
              </w:rPr>
            </w:pP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>Safe Return to In-Person Learning Update</w:t>
            </w:r>
          </w:p>
          <w:p w14:paraId="56FEA319" w14:textId="75D80CF8" w:rsidR="00132B57" w:rsidRPr="00132B57" w:rsidRDefault="1D28346F" w:rsidP="7AF9D7F3">
            <w:pPr>
              <w:pStyle w:val="BlueText"/>
              <w:numPr>
                <w:ilvl w:val="0"/>
                <w:numId w:val="1"/>
              </w:numPr>
              <w:spacing w:after="0" w:line="259" w:lineRule="auto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7AF9D7F3">
              <w:rPr>
                <w:rFonts w:ascii="Calibri" w:hAnsi="Calibri" w:cs="Calibri"/>
                <w:color w:val="auto"/>
                <w:sz w:val="20"/>
                <w:szCs w:val="20"/>
              </w:rPr>
              <w:t>State of the SPCSA/Progress Toward Goals</w:t>
            </w:r>
          </w:p>
        </w:tc>
        <w:tc>
          <w:tcPr>
            <w:tcW w:w="5184" w:type="dxa"/>
          </w:tcPr>
          <w:p w14:paraId="331769E4" w14:textId="136AC0F3" w:rsidR="00EA4DEE" w:rsidRDefault="00EA4DEE" w:rsidP="00B05F0D">
            <w:pPr>
              <w:pStyle w:val="BlueText"/>
              <w:numPr>
                <w:ilvl w:val="0"/>
                <w:numId w:val="1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 xml:space="preserve">New </w:t>
            </w:r>
            <w:proofErr w:type="gramStart"/>
            <w:r>
              <w:rPr>
                <w:rFonts w:ascii="Calibri" w:hAnsi="Calibri" w:cs="Calibri"/>
                <w:color w:val="auto"/>
                <w:sz w:val="20"/>
                <w:szCs w:val="20"/>
              </w:rPr>
              <w:t>Schools</w:t>
            </w:r>
            <w:proofErr w:type="gramEnd"/>
            <w:r>
              <w:rPr>
                <w:rFonts w:ascii="Calibri" w:hAnsi="Calibri" w:cs="Calibri"/>
                <w:color w:val="auto"/>
                <w:sz w:val="20"/>
                <w:szCs w:val="20"/>
              </w:rPr>
              <w:t xml:space="preserve"> Update</w:t>
            </w:r>
          </w:p>
          <w:p w14:paraId="6CE23EC6" w14:textId="5DCB65DB" w:rsidR="1DB6F2C2" w:rsidRDefault="00EA4DEE" w:rsidP="00B05F0D">
            <w:pPr>
              <w:pStyle w:val="BlueText"/>
              <w:numPr>
                <w:ilvl w:val="0"/>
                <w:numId w:val="1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>Legislative Update</w:t>
            </w:r>
            <w:r w:rsidR="0B76232F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(odd years)</w:t>
            </w:r>
          </w:p>
          <w:p w14:paraId="4783A42D" w14:textId="4B24D0A8" w:rsidR="00B05F0D" w:rsidRDefault="00B05F0D" w:rsidP="00B05F0D">
            <w:pPr>
              <w:pStyle w:val="BlueText"/>
              <w:numPr>
                <w:ilvl w:val="0"/>
                <w:numId w:val="1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>Governance Standards</w:t>
            </w:r>
            <w:r w:rsidR="36F9DE4C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– </w:t>
            </w:r>
            <w:r w:rsidR="25EBD6C9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80" w:type="dxa"/>
          </w:tcPr>
          <w:p w14:paraId="7131C0F7" w14:textId="4D18AFB9" w:rsidR="1DB6F2C2" w:rsidRDefault="1DB6F2C2" w:rsidP="1DB6F2C2">
            <w:pPr>
              <w:pStyle w:val="BlueText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</w:tr>
      <w:tr w:rsidR="00CC1C54" w:rsidRPr="00E85DC5" w14:paraId="7DEB420B" w14:textId="77777777" w:rsidTr="69323DBD">
        <w:trPr>
          <w:trHeight w:val="1292"/>
          <w:jc w:val="center"/>
        </w:trPr>
        <w:tc>
          <w:tcPr>
            <w:tcW w:w="1530" w:type="dxa"/>
            <w:shd w:val="clear" w:color="auto" w:fill="F2F2F2" w:themeFill="background1" w:themeFillShade="F2"/>
          </w:tcPr>
          <w:p w14:paraId="6C0CB79E" w14:textId="355C8492" w:rsidR="00CC1C54" w:rsidRDefault="00ED0975" w:rsidP="4DFA796D">
            <w:pPr>
              <w:pStyle w:val="BlueText"/>
              <w:rPr>
                <w:rFonts w:ascii="Calibri" w:hAnsi="Calibri" w:cs="Calibri"/>
                <w:b/>
                <w:bCs/>
              </w:rPr>
            </w:pPr>
            <w:r w:rsidRPr="2ABCDEBE">
              <w:rPr>
                <w:rFonts w:ascii="Calibri" w:hAnsi="Calibri" w:cs="Calibri"/>
                <w:b/>
                <w:bCs/>
              </w:rPr>
              <w:t xml:space="preserve">March </w:t>
            </w:r>
            <w:r w:rsidR="2DE2BB34" w:rsidRPr="2ABCDEBE">
              <w:rPr>
                <w:rFonts w:ascii="Calibri" w:hAnsi="Calibri" w:cs="Calibri"/>
                <w:b/>
                <w:bCs/>
              </w:rPr>
              <w:t>13</w:t>
            </w:r>
          </w:p>
        </w:tc>
        <w:tc>
          <w:tcPr>
            <w:tcW w:w="5184" w:type="dxa"/>
          </w:tcPr>
          <w:p w14:paraId="15BDA0EB" w14:textId="0B4572FA" w:rsidR="00CC1C54" w:rsidRDefault="00EA4DEE" w:rsidP="00B05F0D">
            <w:pPr>
              <w:pStyle w:val="BlueText"/>
              <w:numPr>
                <w:ilvl w:val="0"/>
                <w:numId w:val="9"/>
              </w:numPr>
              <w:spacing w:after="0" w:line="259" w:lineRule="auto"/>
              <w:rPr>
                <w:rFonts w:ascii="Franklin Gothic Book" w:hAnsi="Franklin Gothic Book"/>
                <w:color w:val="1F497D" w:themeColor="text2"/>
              </w:rPr>
            </w:pP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>202</w:t>
            </w:r>
            <w:r w:rsidR="66226354" w:rsidRPr="2ABCDEBE">
              <w:rPr>
                <w:rFonts w:ascii="Calibri" w:hAnsi="Calibri" w:cs="Calibri"/>
                <w:color w:val="auto"/>
                <w:sz w:val="20"/>
                <w:szCs w:val="20"/>
              </w:rPr>
              <w:t>4</w:t>
            </w: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>-2</w:t>
            </w:r>
            <w:r w:rsidR="0076593F" w:rsidRPr="2ABCDEBE">
              <w:rPr>
                <w:rFonts w:ascii="Calibri" w:hAnsi="Calibri" w:cs="Calibri"/>
                <w:color w:val="auto"/>
                <w:sz w:val="20"/>
                <w:szCs w:val="20"/>
              </w:rPr>
              <w:t>5</w:t>
            </w:r>
            <w:r w:rsidR="0E9CAAAD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Financial Performance Ratings</w:t>
            </w:r>
          </w:p>
          <w:p w14:paraId="6CA6FE4B" w14:textId="3088808C" w:rsidR="00CC1C54" w:rsidRDefault="0E9CAAAD" w:rsidP="00B05F0D">
            <w:pPr>
              <w:pStyle w:val="BlueText"/>
              <w:numPr>
                <w:ilvl w:val="0"/>
                <w:numId w:val="9"/>
              </w:numPr>
              <w:spacing w:after="0" w:line="259" w:lineRule="auto"/>
              <w:rPr>
                <w:rFonts w:ascii="Franklin Gothic Book" w:hAnsi="Franklin Gothic Book"/>
                <w:color w:val="1F497D" w:themeColor="text2"/>
              </w:rPr>
            </w:pPr>
            <w:r w:rsidRPr="6B47985A">
              <w:rPr>
                <w:rFonts w:ascii="Calibri" w:hAnsi="Calibri" w:cs="Calibri"/>
                <w:color w:val="auto"/>
                <w:sz w:val="20"/>
                <w:szCs w:val="20"/>
              </w:rPr>
              <w:t>Charter School Contract Amendments</w:t>
            </w:r>
          </w:p>
          <w:p w14:paraId="3EED1186" w14:textId="7D0C8382" w:rsidR="00CC1C54" w:rsidRDefault="00CC1C54" w:rsidP="00B05F0D">
            <w:pPr>
              <w:pStyle w:val="BlueText"/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5184" w:type="dxa"/>
          </w:tcPr>
          <w:p w14:paraId="2398B288" w14:textId="4E5DC962" w:rsidR="00D51501" w:rsidRDefault="00D51501" w:rsidP="00B05F0D">
            <w:pPr>
              <w:pStyle w:val="BlueText"/>
              <w:numPr>
                <w:ilvl w:val="0"/>
                <w:numId w:val="9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>New Schools Update</w:t>
            </w:r>
            <w:r w:rsidR="58DAD99C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- </w:t>
            </w:r>
            <w:r w:rsidR="039CD079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</w:t>
            </w:r>
          </w:p>
          <w:p w14:paraId="1AE3E5E5" w14:textId="64E03444" w:rsidR="00B05F0D" w:rsidRDefault="00B05F0D" w:rsidP="00B05F0D">
            <w:pPr>
              <w:pStyle w:val="BlueText"/>
              <w:numPr>
                <w:ilvl w:val="0"/>
                <w:numId w:val="9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>Legislative Update</w:t>
            </w:r>
            <w:r w:rsidR="4CC92D5E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(odd years)</w:t>
            </w:r>
          </w:p>
          <w:p w14:paraId="0CAE3046" w14:textId="23614214" w:rsidR="00B05F0D" w:rsidRPr="006922D5" w:rsidRDefault="00B05F0D" w:rsidP="00B05F0D">
            <w:pPr>
              <w:pStyle w:val="BlueText"/>
              <w:numPr>
                <w:ilvl w:val="0"/>
                <w:numId w:val="9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>Governance Standards</w:t>
            </w:r>
            <w:r w:rsidR="022870DE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- </w:t>
            </w:r>
            <w:r w:rsidR="497EF2F8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</w:t>
            </w:r>
          </w:p>
          <w:p w14:paraId="7CFA4ABF" w14:textId="5FC32EED" w:rsidR="00D51501" w:rsidRPr="006922D5" w:rsidRDefault="566E2ABC" w:rsidP="00B05F0D">
            <w:pPr>
              <w:pStyle w:val="BlueText"/>
              <w:numPr>
                <w:ilvl w:val="0"/>
                <w:numId w:val="9"/>
              </w:numPr>
              <w:spacing w:after="0"/>
              <w:rPr>
                <w:rFonts w:ascii="Franklin Gothic Book" w:hAnsi="Franklin Gothic Book"/>
                <w:color w:val="1F497D" w:themeColor="text2"/>
              </w:rPr>
            </w:pPr>
            <w:r w:rsidRPr="3A844268">
              <w:rPr>
                <w:rFonts w:ascii="Calibri" w:hAnsi="Calibri" w:cs="Calibri"/>
                <w:color w:val="auto"/>
                <w:sz w:val="20"/>
                <w:szCs w:val="20"/>
              </w:rPr>
              <w:t>SPCSA Regs</w:t>
            </w:r>
          </w:p>
          <w:p w14:paraId="27C61587" w14:textId="45351757" w:rsidR="00D51501" w:rsidRPr="006922D5" w:rsidRDefault="41F0CEE0" w:rsidP="4DFA796D">
            <w:pPr>
              <w:pStyle w:val="BlueText"/>
              <w:numPr>
                <w:ilvl w:val="0"/>
                <w:numId w:val="9"/>
              </w:numPr>
              <w:spacing w:after="0"/>
              <w:rPr>
                <w:rFonts w:ascii="Franklin Gothic Book" w:hAnsi="Franklin Gothic Book"/>
                <w:color w:val="1F497D" w:themeColor="text2"/>
                <w:szCs w:val="22"/>
              </w:rPr>
            </w:pPr>
            <w:r w:rsidRPr="39D36C03">
              <w:rPr>
                <w:rFonts w:ascii="Calibri" w:hAnsi="Calibri" w:cs="Calibri"/>
                <w:color w:val="auto"/>
                <w:sz w:val="20"/>
                <w:szCs w:val="20"/>
              </w:rPr>
              <w:t>School Closure Update</w:t>
            </w:r>
          </w:p>
        </w:tc>
        <w:tc>
          <w:tcPr>
            <w:tcW w:w="2880" w:type="dxa"/>
          </w:tcPr>
          <w:p w14:paraId="75349955" w14:textId="1234CBED" w:rsidR="00CC1C54" w:rsidRPr="006E7B6F" w:rsidRDefault="00CC1C54" w:rsidP="00971CE3">
            <w:pPr>
              <w:pStyle w:val="BlueText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</w:tr>
      <w:tr w:rsidR="00ED0975" w:rsidRPr="00E85DC5" w14:paraId="6271F3B2" w14:textId="77777777" w:rsidTr="69323DBD">
        <w:trPr>
          <w:trHeight w:val="1292"/>
          <w:jc w:val="center"/>
        </w:trPr>
        <w:tc>
          <w:tcPr>
            <w:tcW w:w="1530" w:type="dxa"/>
            <w:shd w:val="clear" w:color="auto" w:fill="F2F2F2" w:themeFill="background1" w:themeFillShade="F2"/>
          </w:tcPr>
          <w:p w14:paraId="7848A01B" w14:textId="1491B44D" w:rsidR="00ED0975" w:rsidRDefault="00ED0975" w:rsidP="2ABCDEBE">
            <w:pPr>
              <w:pStyle w:val="BlueText"/>
              <w:rPr>
                <w:rFonts w:ascii="Calibri" w:hAnsi="Calibri" w:cs="Calibri"/>
                <w:b/>
                <w:bCs/>
              </w:rPr>
            </w:pPr>
            <w:r w:rsidRPr="2ABCDEBE">
              <w:rPr>
                <w:rFonts w:ascii="Calibri" w:hAnsi="Calibri" w:cs="Calibri"/>
                <w:b/>
                <w:bCs/>
              </w:rPr>
              <w:t>April 1</w:t>
            </w:r>
            <w:r w:rsidR="3A7D67E3" w:rsidRPr="2ABCDEBE">
              <w:rPr>
                <w:rFonts w:ascii="Calibri" w:hAnsi="Calibri" w:cs="Calibri"/>
                <w:b/>
                <w:bCs/>
              </w:rPr>
              <w:t>7</w:t>
            </w:r>
          </w:p>
        </w:tc>
        <w:tc>
          <w:tcPr>
            <w:tcW w:w="5184" w:type="dxa"/>
          </w:tcPr>
          <w:p w14:paraId="71CDB9A8" w14:textId="3088808C" w:rsidR="00ED0975" w:rsidRDefault="63BB212B" w:rsidP="00B05F0D">
            <w:pPr>
              <w:pStyle w:val="BlueText"/>
              <w:numPr>
                <w:ilvl w:val="0"/>
                <w:numId w:val="8"/>
              </w:numPr>
              <w:spacing w:after="0" w:line="259" w:lineRule="auto"/>
              <w:rPr>
                <w:rFonts w:ascii="Franklin Gothic Book" w:hAnsi="Franklin Gothic Book"/>
                <w:color w:val="1F487C"/>
              </w:rPr>
            </w:pPr>
            <w:r w:rsidRPr="60CB3444">
              <w:rPr>
                <w:rFonts w:ascii="Calibri" w:hAnsi="Calibri" w:cs="Calibri"/>
                <w:color w:val="auto"/>
                <w:sz w:val="20"/>
                <w:szCs w:val="20"/>
              </w:rPr>
              <w:t>Charter School Contract Amendments</w:t>
            </w:r>
          </w:p>
          <w:p w14:paraId="49812AA2" w14:textId="7D0C8382" w:rsidR="00ED0975" w:rsidRDefault="00ED0975" w:rsidP="00B05F0D">
            <w:pPr>
              <w:pStyle w:val="BlueText"/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  <w:p w14:paraId="15332798" w14:textId="7467F0A5" w:rsidR="00ED0975" w:rsidRDefault="00ED0975" w:rsidP="00B05F0D">
            <w:pPr>
              <w:pStyle w:val="BlueText"/>
              <w:spacing w:after="0"/>
              <w:ind w:left="246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5184" w:type="dxa"/>
          </w:tcPr>
          <w:p w14:paraId="64DB0C59" w14:textId="0BBC20CE" w:rsidR="00D51501" w:rsidRDefault="00D51501" w:rsidP="00B05F0D">
            <w:pPr>
              <w:pStyle w:val="BlueText"/>
              <w:numPr>
                <w:ilvl w:val="0"/>
                <w:numId w:val="8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>New Schools Update</w:t>
            </w:r>
            <w:r w:rsidR="76C5F8C3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- </w:t>
            </w:r>
            <w:r w:rsidR="21357B64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</w:t>
            </w:r>
          </w:p>
          <w:p w14:paraId="784E51E9" w14:textId="0F4A0B97" w:rsidR="00B05F0D" w:rsidRDefault="00B05F0D" w:rsidP="00B05F0D">
            <w:pPr>
              <w:pStyle w:val="BlueText"/>
              <w:numPr>
                <w:ilvl w:val="0"/>
                <w:numId w:val="8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>Legislative Update</w:t>
            </w:r>
            <w:r w:rsidR="03FE6568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(odd years)</w:t>
            </w:r>
          </w:p>
          <w:p w14:paraId="1081F812" w14:textId="61AE189F" w:rsidR="00B05F0D" w:rsidRPr="006922D5" w:rsidRDefault="00B05F0D" w:rsidP="00B05F0D">
            <w:pPr>
              <w:pStyle w:val="BlueText"/>
              <w:numPr>
                <w:ilvl w:val="0"/>
                <w:numId w:val="8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>Governance Standards</w:t>
            </w:r>
            <w:r w:rsidR="14D7FE4B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- </w:t>
            </w:r>
            <w:r w:rsidR="1C4F7020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</w:t>
            </w:r>
          </w:p>
          <w:p w14:paraId="6682A864" w14:textId="1F1F01BD" w:rsidR="00B05F0D" w:rsidRPr="006922D5" w:rsidRDefault="00B05F0D" w:rsidP="2ABCDEBE">
            <w:pPr>
              <w:pStyle w:val="BlueText"/>
              <w:spacing w:after="0"/>
              <w:ind w:left="720"/>
              <w:rPr>
                <w:rFonts w:ascii="Calibri" w:hAnsi="Calibri" w:cs="Calibri"/>
                <w:color w:val="1F497D" w:themeColor="text2"/>
                <w:sz w:val="20"/>
                <w:szCs w:val="20"/>
              </w:rPr>
            </w:pPr>
          </w:p>
        </w:tc>
        <w:tc>
          <w:tcPr>
            <w:tcW w:w="2880" w:type="dxa"/>
          </w:tcPr>
          <w:p w14:paraId="3D82EAAE" w14:textId="77777777" w:rsidR="00ED0975" w:rsidRPr="006E7B6F" w:rsidRDefault="00ED0975" w:rsidP="00971CE3">
            <w:pPr>
              <w:pStyle w:val="BlueText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</w:tr>
      <w:tr w:rsidR="00ED0975" w:rsidRPr="00E85DC5" w14:paraId="1F8AB34E" w14:textId="77777777" w:rsidTr="69323DBD">
        <w:trPr>
          <w:trHeight w:val="1292"/>
          <w:jc w:val="center"/>
        </w:trPr>
        <w:tc>
          <w:tcPr>
            <w:tcW w:w="1530" w:type="dxa"/>
            <w:shd w:val="clear" w:color="auto" w:fill="F2F2F2" w:themeFill="background1" w:themeFillShade="F2"/>
          </w:tcPr>
          <w:p w14:paraId="54F23B68" w14:textId="2AA91FE7" w:rsidR="00ED0975" w:rsidRDefault="00ED0975" w:rsidP="2ABCDEBE">
            <w:pPr>
              <w:pStyle w:val="BlueText"/>
              <w:rPr>
                <w:rFonts w:ascii="Calibri" w:hAnsi="Calibri" w:cs="Calibri"/>
                <w:b/>
                <w:bCs/>
              </w:rPr>
            </w:pPr>
            <w:r w:rsidRPr="679303C1">
              <w:rPr>
                <w:rFonts w:ascii="Calibri" w:hAnsi="Calibri" w:cs="Calibri"/>
                <w:b/>
                <w:bCs/>
              </w:rPr>
              <w:t xml:space="preserve">May </w:t>
            </w:r>
            <w:r w:rsidR="288FF86D" w:rsidRPr="679303C1">
              <w:rPr>
                <w:rFonts w:ascii="Calibri" w:hAnsi="Calibri" w:cs="Calibri"/>
                <w:b/>
                <w:bCs/>
              </w:rPr>
              <w:t>22</w:t>
            </w:r>
          </w:p>
        </w:tc>
        <w:tc>
          <w:tcPr>
            <w:tcW w:w="5184" w:type="dxa"/>
          </w:tcPr>
          <w:p w14:paraId="54DF41DC" w14:textId="1414CBCF" w:rsidR="00ED0975" w:rsidRDefault="003C0F45" w:rsidP="00B05F0D">
            <w:pPr>
              <w:pStyle w:val="BlueText"/>
              <w:numPr>
                <w:ilvl w:val="0"/>
                <w:numId w:val="7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60CB3444">
              <w:rPr>
                <w:rFonts w:ascii="Calibri" w:hAnsi="Calibri" w:cs="Calibri"/>
                <w:color w:val="auto"/>
                <w:sz w:val="20"/>
                <w:szCs w:val="20"/>
              </w:rPr>
              <w:t>Revolving Loan Application Recommendations</w:t>
            </w:r>
          </w:p>
          <w:p w14:paraId="3ACAF956" w14:textId="63F070DB" w:rsidR="34C0CCC6" w:rsidRPr="00922272" w:rsidRDefault="34C0CCC6" w:rsidP="00B05F0D">
            <w:pPr>
              <w:pStyle w:val="BlueText"/>
              <w:numPr>
                <w:ilvl w:val="0"/>
                <w:numId w:val="7"/>
              </w:numPr>
              <w:spacing w:after="0"/>
              <w:rPr>
                <w:rFonts w:ascii="Calibri" w:hAnsi="Calibri" w:cs="Calibri"/>
                <w:color w:val="1F497D" w:themeColor="text2"/>
              </w:rPr>
            </w:pP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>Language Access Plan</w:t>
            </w:r>
            <w:r w:rsidR="63610830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(even number</w:t>
            </w:r>
            <w:r w:rsidR="52830562" w:rsidRPr="2ABCDEBE">
              <w:rPr>
                <w:rFonts w:ascii="Calibri" w:hAnsi="Calibri" w:cs="Calibri"/>
                <w:color w:val="auto"/>
                <w:sz w:val="20"/>
                <w:szCs w:val="20"/>
              </w:rPr>
              <w:t>e</w:t>
            </w:r>
            <w:r w:rsidR="63610830" w:rsidRPr="2ABCDEBE">
              <w:rPr>
                <w:rFonts w:ascii="Calibri" w:hAnsi="Calibri" w:cs="Calibri"/>
                <w:color w:val="auto"/>
                <w:sz w:val="20"/>
                <w:szCs w:val="20"/>
              </w:rPr>
              <w:t>d years)</w:t>
            </w:r>
          </w:p>
          <w:p w14:paraId="4C1125B0" w14:textId="076A18F5" w:rsidR="00922272" w:rsidRDefault="00922272" w:rsidP="6B47985A">
            <w:pPr>
              <w:pStyle w:val="BlueText"/>
              <w:spacing w:after="0"/>
              <w:ind w:left="720"/>
              <w:rPr>
                <w:rFonts w:ascii="Calibri" w:hAnsi="Calibri" w:cs="Calibri"/>
                <w:color w:val="1F497D" w:themeColor="text2"/>
                <w:sz w:val="20"/>
                <w:szCs w:val="20"/>
              </w:rPr>
            </w:pPr>
          </w:p>
          <w:p w14:paraId="6BDDD554" w14:textId="7EB1789C" w:rsidR="00ED0975" w:rsidRDefault="00ED0975" w:rsidP="00B05F0D">
            <w:pPr>
              <w:pStyle w:val="BlueText"/>
              <w:spacing w:after="0"/>
              <w:ind w:left="246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5184" w:type="dxa"/>
          </w:tcPr>
          <w:p w14:paraId="75D19F79" w14:textId="2D89AEB0" w:rsidR="00D51501" w:rsidRDefault="00D51501" w:rsidP="2ABCDEBE">
            <w:pPr>
              <w:pStyle w:val="BlueText"/>
              <w:numPr>
                <w:ilvl w:val="0"/>
                <w:numId w:val="7"/>
              </w:numPr>
              <w:spacing w:after="0" w:line="259" w:lineRule="auto"/>
              <w:rPr>
                <w:rFonts w:ascii="Calibri" w:hAnsi="Calibri" w:cs="Calibri"/>
                <w:color w:val="1F497D" w:themeColor="text2"/>
                <w:szCs w:val="22"/>
              </w:rPr>
            </w:pP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>New Schools Update</w:t>
            </w:r>
            <w:r w:rsidR="6E507AFE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- </w:t>
            </w:r>
            <w:r w:rsidR="2EBDBBBD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</w:t>
            </w:r>
          </w:p>
          <w:p w14:paraId="7CD47FF0" w14:textId="0154A847" w:rsidR="00B05F0D" w:rsidRDefault="00B05F0D" w:rsidP="00B05F0D">
            <w:pPr>
              <w:pStyle w:val="BlueText"/>
              <w:numPr>
                <w:ilvl w:val="0"/>
                <w:numId w:val="7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>Legislative Update</w:t>
            </w:r>
            <w:r w:rsidR="07205A28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(odd years)</w:t>
            </w:r>
          </w:p>
          <w:p w14:paraId="27B2D75D" w14:textId="3EAA2438" w:rsidR="00B05F0D" w:rsidRDefault="00B05F0D" w:rsidP="2ABCDEBE">
            <w:pPr>
              <w:pStyle w:val="BlueText"/>
              <w:numPr>
                <w:ilvl w:val="0"/>
                <w:numId w:val="7"/>
              </w:numPr>
              <w:spacing w:after="0" w:line="259" w:lineRule="auto"/>
              <w:rPr>
                <w:rFonts w:ascii="Calibri" w:hAnsi="Calibri" w:cs="Calibri"/>
                <w:color w:val="1F497D" w:themeColor="text2"/>
                <w:szCs w:val="22"/>
              </w:rPr>
            </w:pP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>Governance Standards</w:t>
            </w:r>
            <w:r w:rsidR="010CC434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– </w:t>
            </w:r>
          </w:p>
          <w:p w14:paraId="129479FC" w14:textId="77777777" w:rsidR="00922272" w:rsidRPr="00922272" w:rsidRDefault="00922272" w:rsidP="00B05F0D">
            <w:pPr>
              <w:pStyle w:val="BlueText"/>
              <w:numPr>
                <w:ilvl w:val="0"/>
                <w:numId w:val="7"/>
              </w:numPr>
              <w:spacing w:after="0"/>
              <w:rPr>
                <w:rFonts w:ascii="Franklin Gothic Book" w:hAnsi="Franklin Gothic Book"/>
                <w:color w:val="1F497D" w:themeColor="text2"/>
              </w:rPr>
            </w:pPr>
            <w:r w:rsidRPr="60CB3444">
              <w:rPr>
                <w:rFonts w:ascii="Calibri" w:hAnsi="Calibri" w:cs="Calibri"/>
                <w:color w:val="auto"/>
                <w:sz w:val="20"/>
                <w:szCs w:val="20"/>
              </w:rPr>
              <w:t>New Charter School Application Update</w:t>
            </w:r>
          </w:p>
          <w:p w14:paraId="2CAB2B4E" w14:textId="4023AF49" w:rsidR="4CDE0D51" w:rsidRDefault="00922272" w:rsidP="2ABCDEBE">
            <w:pPr>
              <w:pStyle w:val="BlueText"/>
              <w:numPr>
                <w:ilvl w:val="0"/>
                <w:numId w:val="7"/>
              </w:numPr>
              <w:spacing w:after="0"/>
              <w:rPr>
                <w:rFonts w:ascii="Franklin Gothic Book" w:hAnsi="Franklin Gothic Book"/>
                <w:color w:val="1F497D" w:themeColor="text2"/>
              </w:rPr>
            </w:pP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>Facility Fund Overview</w:t>
            </w:r>
          </w:p>
          <w:p w14:paraId="4770B493" w14:textId="28E32418" w:rsidR="103B8044" w:rsidRDefault="103B8044" w:rsidP="39D36C03">
            <w:pPr>
              <w:pStyle w:val="BlueText"/>
              <w:numPr>
                <w:ilvl w:val="0"/>
                <w:numId w:val="7"/>
              </w:numPr>
              <w:spacing w:after="0"/>
              <w:rPr>
                <w:rFonts w:ascii="Calibri" w:hAnsi="Calibri" w:cs="Calibri"/>
                <w:color w:val="1F497D" w:themeColor="text2"/>
                <w:szCs w:val="22"/>
              </w:rPr>
            </w:pPr>
            <w:r w:rsidRPr="054155F3">
              <w:rPr>
                <w:rFonts w:ascii="Calibri" w:hAnsi="Calibri" w:cs="Calibri"/>
                <w:color w:val="auto"/>
                <w:sz w:val="20"/>
                <w:szCs w:val="20"/>
              </w:rPr>
              <w:t>Jackson O180</w:t>
            </w:r>
          </w:p>
          <w:p w14:paraId="0149D4D8" w14:textId="29F7F116" w:rsidR="70292167" w:rsidRDefault="70292167" w:rsidP="054155F3">
            <w:pPr>
              <w:pStyle w:val="BlueText"/>
              <w:numPr>
                <w:ilvl w:val="0"/>
                <w:numId w:val="7"/>
              </w:numPr>
              <w:spacing w:after="0"/>
              <w:rPr>
                <w:rFonts w:ascii="Calibri" w:hAnsi="Calibri" w:cs="Calibri"/>
                <w:color w:val="1F487C"/>
                <w:szCs w:val="22"/>
              </w:rPr>
            </w:pPr>
            <w:r w:rsidRPr="054155F3">
              <w:rPr>
                <w:rFonts w:ascii="Calibri" w:hAnsi="Calibri" w:cs="Calibri"/>
                <w:color w:val="auto"/>
                <w:sz w:val="20"/>
                <w:szCs w:val="20"/>
              </w:rPr>
              <w:t>Student Representative on Board</w:t>
            </w:r>
          </w:p>
          <w:p w14:paraId="384DDB79" w14:textId="7553FE44" w:rsidR="00922272" w:rsidRPr="006922D5" w:rsidRDefault="00922272" w:rsidP="00B05F0D">
            <w:pPr>
              <w:pStyle w:val="BlueText"/>
              <w:spacing w:after="0"/>
              <w:ind w:left="282"/>
              <w:rPr>
                <w:rFonts w:ascii="Franklin Gothic Book" w:hAnsi="Franklin Gothic Book"/>
                <w:color w:val="1F497D" w:themeColor="text2"/>
                <w:szCs w:val="22"/>
              </w:rPr>
            </w:pPr>
          </w:p>
        </w:tc>
        <w:tc>
          <w:tcPr>
            <w:tcW w:w="2880" w:type="dxa"/>
          </w:tcPr>
          <w:p w14:paraId="1DE9706C" w14:textId="77777777" w:rsidR="00ED0975" w:rsidRPr="006E7B6F" w:rsidRDefault="00ED0975" w:rsidP="00971CE3">
            <w:pPr>
              <w:pStyle w:val="BlueText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</w:tr>
      <w:tr w:rsidR="00ED0975" w:rsidRPr="00E85DC5" w14:paraId="3571989B" w14:textId="77777777" w:rsidTr="69323DBD">
        <w:trPr>
          <w:trHeight w:val="1292"/>
          <w:jc w:val="center"/>
        </w:trPr>
        <w:tc>
          <w:tcPr>
            <w:tcW w:w="1530" w:type="dxa"/>
            <w:shd w:val="clear" w:color="auto" w:fill="F2F2F2" w:themeFill="background1" w:themeFillShade="F2"/>
          </w:tcPr>
          <w:p w14:paraId="014416AC" w14:textId="1E7F9553" w:rsidR="00ED0975" w:rsidRDefault="00ED0975" w:rsidP="2ABCDEBE">
            <w:pPr>
              <w:pStyle w:val="BlueText"/>
              <w:rPr>
                <w:rFonts w:ascii="Calibri" w:hAnsi="Calibri" w:cs="Calibri"/>
                <w:b/>
                <w:bCs/>
              </w:rPr>
            </w:pPr>
            <w:r w:rsidRPr="2ABCDEBE">
              <w:rPr>
                <w:rFonts w:ascii="Calibri" w:hAnsi="Calibri" w:cs="Calibri"/>
                <w:b/>
                <w:bCs/>
              </w:rPr>
              <w:t xml:space="preserve">June </w:t>
            </w:r>
            <w:r w:rsidR="00B54DBE" w:rsidRPr="2ABCDEBE">
              <w:rPr>
                <w:rFonts w:ascii="Calibri" w:hAnsi="Calibri" w:cs="Calibri"/>
                <w:b/>
                <w:bCs/>
              </w:rPr>
              <w:t>2</w:t>
            </w:r>
            <w:r w:rsidR="2C9A7F48" w:rsidRPr="2ABCDEBE">
              <w:rPr>
                <w:rFonts w:ascii="Calibri" w:hAnsi="Calibri" w:cs="Calibri"/>
                <w:b/>
                <w:bCs/>
              </w:rPr>
              <w:t>6</w:t>
            </w:r>
          </w:p>
        </w:tc>
        <w:tc>
          <w:tcPr>
            <w:tcW w:w="5184" w:type="dxa"/>
          </w:tcPr>
          <w:p w14:paraId="1AFD5213" w14:textId="39972DFE" w:rsidR="00ED0975" w:rsidRDefault="0074177A" w:rsidP="00B05F0D">
            <w:pPr>
              <w:pStyle w:val="BlueText"/>
              <w:numPr>
                <w:ilvl w:val="0"/>
                <w:numId w:val="6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60CB3444">
              <w:rPr>
                <w:rFonts w:ascii="Calibri" w:hAnsi="Calibri" w:cs="Calibri"/>
                <w:color w:val="auto"/>
                <w:sz w:val="20"/>
                <w:szCs w:val="20"/>
              </w:rPr>
              <w:t>Charter School Contract Amendments</w:t>
            </w:r>
          </w:p>
          <w:p w14:paraId="21BE6C23" w14:textId="3365BBEF" w:rsidR="2465EB48" w:rsidRDefault="2465EB48" w:rsidP="00B05F0D">
            <w:pPr>
              <w:pStyle w:val="BlueText"/>
              <w:numPr>
                <w:ilvl w:val="0"/>
                <w:numId w:val="6"/>
              </w:numPr>
              <w:spacing w:after="0" w:line="259" w:lineRule="auto"/>
              <w:rPr>
                <w:rFonts w:ascii="Calibri" w:hAnsi="Calibri" w:cs="Calibri"/>
                <w:color w:val="1F497D" w:themeColor="text2"/>
              </w:rPr>
            </w:pPr>
            <w:r w:rsidRPr="60CB3444">
              <w:rPr>
                <w:rFonts w:ascii="Calibri" w:hAnsi="Calibri" w:cs="Calibri"/>
                <w:color w:val="auto"/>
                <w:sz w:val="20"/>
                <w:szCs w:val="20"/>
              </w:rPr>
              <w:t>Board Elections</w:t>
            </w:r>
            <w:r w:rsidR="375BB26D" w:rsidRPr="60CB3444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(odd years)</w:t>
            </w:r>
          </w:p>
          <w:p w14:paraId="2C266F7F" w14:textId="4A538305" w:rsidR="00922272" w:rsidRDefault="00922272" w:rsidP="00B05F0D">
            <w:pPr>
              <w:pStyle w:val="BlueText"/>
              <w:spacing w:after="0"/>
              <w:rPr>
                <w:rFonts w:ascii="Calibri" w:hAnsi="Calibri" w:cs="Calibri"/>
                <w:color w:val="1F497D" w:themeColor="text2"/>
              </w:rPr>
            </w:pPr>
          </w:p>
        </w:tc>
        <w:tc>
          <w:tcPr>
            <w:tcW w:w="5184" w:type="dxa"/>
          </w:tcPr>
          <w:p w14:paraId="06625523" w14:textId="4D8E4945" w:rsidR="00ED3BBC" w:rsidRDefault="00ED3BBC" w:rsidP="00ED3BBC">
            <w:pPr>
              <w:pStyle w:val="BlueText"/>
              <w:numPr>
                <w:ilvl w:val="0"/>
                <w:numId w:val="6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60CB3444">
              <w:rPr>
                <w:rFonts w:ascii="Calibri" w:hAnsi="Calibri" w:cs="Calibri"/>
                <w:color w:val="auto"/>
                <w:sz w:val="20"/>
                <w:szCs w:val="20"/>
              </w:rPr>
              <w:t xml:space="preserve">New </w:t>
            </w:r>
            <w:proofErr w:type="gramStart"/>
            <w:r w:rsidRPr="60CB3444">
              <w:rPr>
                <w:rFonts w:ascii="Calibri" w:hAnsi="Calibri" w:cs="Calibri"/>
                <w:color w:val="auto"/>
                <w:sz w:val="20"/>
                <w:szCs w:val="20"/>
              </w:rPr>
              <w:t>Schools</w:t>
            </w:r>
            <w:proofErr w:type="gramEnd"/>
            <w:r w:rsidRPr="60CB3444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Update</w:t>
            </w:r>
          </w:p>
          <w:p w14:paraId="4B4CD778" w14:textId="4FCB954F" w:rsidR="00ED3BBC" w:rsidRPr="00ED3BBC" w:rsidRDefault="00ED3BBC" w:rsidP="00ED3BBC">
            <w:pPr>
              <w:pStyle w:val="BlueText"/>
              <w:numPr>
                <w:ilvl w:val="0"/>
                <w:numId w:val="6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>Legislative Update</w:t>
            </w:r>
            <w:r w:rsidR="3CE5EF0D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(odd years)</w:t>
            </w:r>
          </w:p>
          <w:p w14:paraId="47D523DF" w14:textId="38AE4F08" w:rsidR="37FA56FA" w:rsidRDefault="37FA56FA" w:rsidP="2ABCDEBE">
            <w:pPr>
              <w:pStyle w:val="BlueText"/>
              <w:numPr>
                <w:ilvl w:val="0"/>
                <w:numId w:val="6"/>
              </w:numPr>
              <w:spacing w:after="0" w:line="259" w:lineRule="auto"/>
              <w:rPr>
                <w:rFonts w:ascii="Calibri" w:hAnsi="Calibri" w:cs="Calibri"/>
                <w:color w:val="1F497D" w:themeColor="text2"/>
                <w:szCs w:val="22"/>
              </w:rPr>
            </w:pP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>Governance Standards</w:t>
            </w:r>
            <w:r w:rsidR="1206A773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</w:t>
            </w:r>
            <w:r w:rsidR="3E08A8B7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- </w:t>
            </w:r>
          </w:p>
          <w:p w14:paraId="4660E251" w14:textId="77777777" w:rsidR="00ED0975" w:rsidRPr="00922272" w:rsidRDefault="070D96B3" w:rsidP="00B05F0D">
            <w:pPr>
              <w:pStyle w:val="BlueText"/>
              <w:numPr>
                <w:ilvl w:val="0"/>
                <w:numId w:val="6"/>
              </w:numPr>
              <w:spacing w:after="0"/>
              <w:rPr>
                <w:rFonts w:ascii="Calibri" w:hAnsi="Calibri" w:cs="Calibri"/>
                <w:color w:val="1F497D" w:themeColor="text2"/>
              </w:rPr>
            </w:pPr>
            <w:r w:rsidRPr="6B47985A">
              <w:rPr>
                <w:rFonts w:ascii="Calibri" w:hAnsi="Calibri" w:cs="Calibri"/>
                <w:color w:val="auto"/>
                <w:sz w:val="20"/>
                <w:szCs w:val="20"/>
              </w:rPr>
              <w:t>COVID-19 Plan update</w:t>
            </w:r>
          </w:p>
          <w:p w14:paraId="1A1DA090" w14:textId="100E5E99" w:rsidR="68EE834F" w:rsidRDefault="68EE834F" w:rsidP="6B47985A">
            <w:pPr>
              <w:pStyle w:val="BlueText"/>
              <w:numPr>
                <w:ilvl w:val="0"/>
                <w:numId w:val="6"/>
              </w:numPr>
              <w:spacing w:after="0"/>
              <w:rPr>
                <w:rFonts w:ascii="Calibri" w:hAnsi="Calibri" w:cs="Calibri"/>
                <w:color w:val="1F497D" w:themeColor="text2"/>
                <w:szCs w:val="22"/>
              </w:rPr>
            </w:pPr>
            <w:r w:rsidRPr="6B47985A">
              <w:rPr>
                <w:rFonts w:ascii="Calibri" w:hAnsi="Calibri" w:cs="Calibri"/>
                <w:color w:val="auto"/>
                <w:sz w:val="20"/>
                <w:szCs w:val="20"/>
              </w:rPr>
              <w:t>CSP Grant Overview</w:t>
            </w:r>
          </w:p>
          <w:p w14:paraId="599018A7" w14:textId="557C3946" w:rsidR="00922272" w:rsidRDefault="68EE834F" w:rsidP="2ABCDEBE">
            <w:pPr>
              <w:pStyle w:val="BlueText"/>
              <w:numPr>
                <w:ilvl w:val="0"/>
                <w:numId w:val="6"/>
              </w:numPr>
              <w:spacing w:after="0"/>
              <w:rPr>
                <w:rFonts w:ascii="Calibri" w:hAnsi="Calibri" w:cs="Calibri"/>
                <w:color w:val="1F497D" w:themeColor="text2"/>
                <w:szCs w:val="22"/>
              </w:rPr>
            </w:pP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>Competency Based Pilot Program Update from schools</w:t>
            </w:r>
          </w:p>
        </w:tc>
        <w:tc>
          <w:tcPr>
            <w:tcW w:w="2880" w:type="dxa"/>
          </w:tcPr>
          <w:p w14:paraId="080EA8E2" w14:textId="086D4FD3" w:rsidR="00ED0975" w:rsidRPr="006E7B6F" w:rsidRDefault="00ED0975" w:rsidP="00971CE3">
            <w:pPr>
              <w:pStyle w:val="BlueText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</w:tr>
      <w:tr w:rsidR="00ED0975" w:rsidRPr="00E85DC5" w14:paraId="2BBCAA91" w14:textId="77777777" w:rsidTr="69323DBD">
        <w:trPr>
          <w:trHeight w:val="1292"/>
          <w:jc w:val="center"/>
        </w:trPr>
        <w:tc>
          <w:tcPr>
            <w:tcW w:w="1530" w:type="dxa"/>
            <w:shd w:val="clear" w:color="auto" w:fill="F2F2F2" w:themeFill="background1" w:themeFillShade="F2"/>
          </w:tcPr>
          <w:p w14:paraId="3E020C5E" w14:textId="408BA45C" w:rsidR="00ED0975" w:rsidRDefault="006E4E4C" w:rsidP="2ABCDEBE">
            <w:pPr>
              <w:pStyle w:val="BlueText"/>
              <w:rPr>
                <w:rFonts w:ascii="Calibri" w:hAnsi="Calibri" w:cs="Calibri"/>
                <w:b/>
                <w:bCs/>
              </w:rPr>
            </w:pPr>
            <w:r w:rsidRPr="679303C1">
              <w:rPr>
                <w:rFonts w:ascii="Calibri" w:hAnsi="Calibri" w:cs="Calibri"/>
                <w:b/>
                <w:bCs/>
              </w:rPr>
              <w:lastRenderedPageBreak/>
              <w:t xml:space="preserve">July </w:t>
            </w:r>
            <w:r w:rsidR="113462B9" w:rsidRPr="679303C1">
              <w:rPr>
                <w:rFonts w:ascii="Calibri" w:hAnsi="Calibri" w:cs="Calibri"/>
                <w:b/>
                <w:bCs/>
              </w:rPr>
              <w:t>31</w:t>
            </w:r>
          </w:p>
        </w:tc>
        <w:tc>
          <w:tcPr>
            <w:tcW w:w="5184" w:type="dxa"/>
          </w:tcPr>
          <w:p w14:paraId="6AFF1471" w14:textId="2CEBBF2C" w:rsidR="00ED0975" w:rsidRDefault="00922272" w:rsidP="00B05F0D">
            <w:pPr>
              <w:pStyle w:val="BlueText"/>
              <w:numPr>
                <w:ilvl w:val="0"/>
                <w:numId w:val="44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Transportation plans for </w:t>
            </w:r>
            <w:r w:rsidR="00B05F0D" w:rsidRPr="2ABCDEBE">
              <w:rPr>
                <w:rFonts w:ascii="Calibri" w:hAnsi="Calibri" w:cs="Calibri"/>
                <w:color w:val="auto"/>
                <w:sz w:val="20"/>
                <w:szCs w:val="20"/>
              </w:rPr>
              <w:t>2</w:t>
            </w:r>
            <w:r w:rsidR="421AB92A" w:rsidRPr="2ABCDEBE">
              <w:rPr>
                <w:rFonts w:ascii="Calibri" w:hAnsi="Calibri" w:cs="Calibri"/>
                <w:color w:val="auto"/>
                <w:sz w:val="20"/>
                <w:szCs w:val="20"/>
              </w:rPr>
              <w:t>6</w:t>
            </w:r>
            <w:r w:rsidR="00B05F0D" w:rsidRPr="2ABCDEBE">
              <w:rPr>
                <w:rFonts w:ascii="Calibri" w:hAnsi="Calibri" w:cs="Calibri"/>
                <w:color w:val="auto"/>
                <w:sz w:val="20"/>
                <w:szCs w:val="20"/>
              </w:rPr>
              <w:t>-2</w:t>
            </w:r>
            <w:r w:rsidR="2C8976B2" w:rsidRPr="2ABCDEBE">
              <w:rPr>
                <w:rFonts w:ascii="Calibri" w:hAnsi="Calibri" w:cs="Calibri"/>
                <w:color w:val="auto"/>
                <w:sz w:val="20"/>
                <w:szCs w:val="20"/>
              </w:rPr>
              <w:t>7</w:t>
            </w: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school </w:t>
            </w:r>
            <w:proofErr w:type="gramStart"/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>year</w:t>
            </w:r>
            <w:proofErr w:type="gramEnd"/>
          </w:p>
          <w:p w14:paraId="6590236D" w14:textId="25B65878" w:rsidR="00ED0975" w:rsidRDefault="18958E0F" w:rsidP="00B05F0D">
            <w:pPr>
              <w:pStyle w:val="BlueText"/>
              <w:numPr>
                <w:ilvl w:val="0"/>
                <w:numId w:val="44"/>
              </w:numPr>
              <w:spacing w:after="0"/>
              <w:rPr>
                <w:rFonts w:ascii="Calibri" w:hAnsi="Calibri" w:cs="Calibri"/>
                <w:color w:val="1F497D" w:themeColor="text2"/>
                <w:szCs w:val="22"/>
              </w:rPr>
            </w:pPr>
            <w:r w:rsidRPr="77FDAF75">
              <w:rPr>
                <w:rFonts w:ascii="Calibri" w:hAnsi="Calibri" w:cs="Calibri"/>
                <w:color w:val="auto"/>
                <w:sz w:val="20"/>
                <w:szCs w:val="20"/>
              </w:rPr>
              <w:t>Adoption of Final Performance Framewo</w:t>
            </w:r>
            <w:r w:rsidR="140942F9" w:rsidRPr="77FDAF75">
              <w:rPr>
                <w:rFonts w:ascii="Calibri" w:hAnsi="Calibri" w:cs="Calibri"/>
                <w:color w:val="auto"/>
                <w:sz w:val="20"/>
                <w:szCs w:val="20"/>
              </w:rPr>
              <w:t>r</w:t>
            </w:r>
            <w:r w:rsidRPr="77FDAF75">
              <w:rPr>
                <w:rFonts w:ascii="Calibri" w:hAnsi="Calibri" w:cs="Calibri"/>
                <w:color w:val="auto"/>
                <w:sz w:val="20"/>
                <w:szCs w:val="20"/>
              </w:rPr>
              <w:t>k</w:t>
            </w:r>
          </w:p>
          <w:p w14:paraId="6FA13881" w14:textId="00448AB3" w:rsidR="00ED0975" w:rsidRDefault="00ED0975" w:rsidP="7AF9D7F3">
            <w:pPr>
              <w:pStyle w:val="BlueText"/>
              <w:spacing w:after="0"/>
              <w:rPr>
                <w:rFonts w:ascii="Calibri" w:hAnsi="Calibri" w:cs="Calibri"/>
                <w:color w:val="1F497D" w:themeColor="text2"/>
                <w:sz w:val="20"/>
                <w:szCs w:val="20"/>
                <w:highlight w:val="yellow"/>
              </w:rPr>
            </w:pPr>
          </w:p>
        </w:tc>
        <w:tc>
          <w:tcPr>
            <w:tcW w:w="5184" w:type="dxa"/>
          </w:tcPr>
          <w:p w14:paraId="13E89060" w14:textId="77777777" w:rsidR="00ED3BBC" w:rsidRDefault="00ED3BBC" w:rsidP="00ED3BBC">
            <w:pPr>
              <w:pStyle w:val="BlueText"/>
              <w:numPr>
                <w:ilvl w:val="0"/>
                <w:numId w:val="44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60CB3444">
              <w:rPr>
                <w:rFonts w:ascii="Calibri" w:hAnsi="Calibri" w:cs="Calibri"/>
                <w:color w:val="auto"/>
                <w:sz w:val="20"/>
                <w:szCs w:val="20"/>
              </w:rPr>
              <w:t xml:space="preserve">New </w:t>
            </w:r>
            <w:proofErr w:type="gramStart"/>
            <w:r w:rsidRPr="60CB3444">
              <w:rPr>
                <w:rFonts w:ascii="Calibri" w:hAnsi="Calibri" w:cs="Calibri"/>
                <w:color w:val="auto"/>
                <w:sz w:val="20"/>
                <w:szCs w:val="20"/>
              </w:rPr>
              <w:t>Schools</w:t>
            </w:r>
            <w:proofErr w:type="gramEnd"/>
            <w:r w:rsidRPr="60CB3444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Update</w:t>
            </w:r>
          </w:p>
          <w:p w14:paraId="3E604DE2" w14:textId="3E46027C" w:rsidR="00ED3BBC" w:rsidRDefault="00ED3BBC" w:rsidP="00ED3BBC">
            <w:pPr>
              <w:pStyle w:val="BlueText"/>
              <w:numPr>
                <w:ilvl w:val="0"/>
                <w:numId w:val="44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>Legislative Update</w:t>
            </w:r>
            <w:r w:rsidR="25B8739A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(odd years)</w:t>
            </w:r>
          </w:p>
          <w:p w14:paraId="4ED6B0E8" w14:textId="003284A9" w:rsidR="7442EC00" w:rsidRDefault="7442EC00" w:rsidP="00B05F0D">
            <w:pPr>
              <w:pStyle w:val="BlueText"/>
              <w:numPr>
                <w:ilvl w:val="0"/>
                <w:numId w:val="44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Governance </w:t>
            </w:r>
            <w:proofErr w:type="gramStart"/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Standards </w:t>
            </w:r>
            <w:r w:rsidR="00ED3BBC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</w:t>
            </w:r>
            <w:r w:rsidR="6F3140EC" w:rsidRPr="2ABCDEBE">
              <w:rPr>
                <w:rFonts w:ascii="Calibri" w:hAnsi="Calibri" w:cs="Calibri"/>
                <w:color w:val="auto"/>
                <w:sz w:val="20"/>
                <w:szCs w:val="20"/>
              </w:rPr>
              <w:t>-</w:t>
            </w:r>
            <w:proofErr w:type="gramEnd"/>
            <w:r w:rsidR="6F3140EC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</w:t>
            </w:r>
            <w:r w:rsidR="3110CCDF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</w:t>
            </w: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</w:t>
            </w:r>
          </w:p>
          <w:p w14:paraId="50D58A26" w14:textId="77777777" w:rsidR="00922272" w:rsidRDefault="00922272" w:rsidP="00B05F0D">
            <w:pPr>
              <w:pStyle w:val="BlueText"/>
              <w:numPr>
                <w:ilvl w:val="0"/>
                <w:numId w:val="44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60CB3444">
              <w:rPr>
                <w:rFonts w:ascii="Calibri" w:hAnsi="Calibri" w:cs="Calibri"/>
                <w:color w:val="auto"/>
                <w:sz w:val="20"/>
                <w:szCs w:val="20"/>
              </w:rPr>
              <w:t>Training on Charter School Application Process</w:t>
            </w:r>
          </w:p>
          <w:p w14:paraId="636A2CF2" w14:textId="77777777" w:rsidR="00922272" w:rsidRDefault="00922272" w:rsidP="00B05F0D">
            <w:pPr>
              <w:pStyle w:val="BlueText"/>
              <w:numPr>
                <w:ilvl w:val="0"/>
                <w:numId w:val="44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60CB3444">
              <w:rPr>
                <w:rFonts w:ascii="Calibri" w:hAnsi="Calibri" w:cs="Calibri"/>
                <w:color w:val="auto"/>
                <w:sz w:val="20"/>
                <w:szCs w:val="20"/>
              </w:rPr>
              <w:t>Proposed Board Meeting Dates</w:t>
            </w:r>
          </w:p>
          <w:p w14:paraId="77608D7B" w14:textId="3FEA98F6" w:rsidR="00922272" w:rsidRDefault="51280C9C" w:rsidP="00B05F0D">
            <w:pPr>
              <w:pStyle w:val="BlueText"/>
              <w:numPr>
                <w:ilvl w:val="0"/>
                <w:numId w:val="44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69323DBD">
              <w:rPr>
                <w:rFonts w:ascii="Calibri" w:hAnsi="Calibri" w:cs="Calibri"/>
                <w:color w:val="auto"/>
                <w:sz w:val="20"/>
                <w:szCs w:val="20"/>
              </w:rPr>
              <w:t>202</w:t>
            </w:r>
            <w:r w:rsidR="3EB0E598" w:rsidRPr="69323DBD">
              <w:rPr>
                <w:rFonts w:ascii="Calibri" w:hAnsi="Calibri" w:cs="Calibri"/>
                <w:color w:val="auto"/>
                <w:sz w:val="20"/>
                <w:szCs w:val="20"/>
              </w:rPr>
              <w:t>5</w:t>
            </w:r>
            <w:r w:rsidRPr="69323DBD">
              <w:rPr>
                <w:rFonts w:ascii="Calibri" w:hAnsi="Calibri" w:cs="Calibri"/>
                <w:color w:val="auto"/>
                <w:sz w:val="20"/>
                <w:szCs w:val="20"/>
              </w:rPr>
              <w:t>-2</w:t>
            </w:r>
            <w:r w:rsidR="592375E7" w:rsidRPr="69323DBD">
              <w:rPr>
                <w:rFonts w:ascii="Calibri" w:hAnsi="Calibri" w:cs="Calibri"/>
                <w:color w:val="auto"/>
                <w:sz w:val="20"/>
                <w:szCs w:val="20"/>
              </w:rPr>
              <w:t>6</w:t>
            </w:r>
            <w:r w:rsidR="1ED397C6" w:rsidRPr="69323DBD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Site Evaluation Recap</w:t>
            </w:r>
          </w:p>
          <w:p w14:paraId="5C8566D4" w14:textId="71938804" w:rsidR="2A62C80C" w:rsidRDefault="2A62C80C" w:rsidP="00B05F0D">
            <w:pPr>
              <w:pStyle w:val="BlueText"/>
              <w:numPr>
                <w:ilvl w:val="0"/>
                <w:numId w:val="44"/>
              </w:numPr>
              <w:spacing w:after="0"/>
              <w:rPr>
                <w:rFonts w:ascii="Calibri" w:hAnsi="Calibri" w:cs="Calibri"/>
                <w:color w:val="1F497D" w:themeColor="text2"/>
                <w:szCs w:val="22"/>
              </w:rPr>
            </w:pPr>
            <w:r w:rsidRPr="60CB3444">
              <w:rPr>
                <w:rFonts w:ascii="Calibri" w:hAnsi="Calibri" w:cs="Calibri"/>
                <w:color w:val="auto"/>
                <w:sz w:val="20"/>
                <w:szCs w:val="20"/>
              </w:rPr>
              <w:t>Charter Application Window</w:t>
            </w:r>
          </w:p>
          <w:p w14:paraId="17019C36" w14:textId="0B4C95B9" w:rsidR="00922272" w:rsidRDefault="00922272" w:rsidP="4B6564BA">
            <w:pPr>
              <w:pStyle w:val="BlueText"/>
              <w:spacing w:after="40"/>
              <w:rPr>
                <w:rFonts w:ascii="Calibri" w:hAnsi="Calibri" w:cs="Calibri"/>
                <w:color w:val="1F497D" w:themeColor="text2"/>
                <w:szCs w:val="22"/>
              </w:rPr>
            </w:pPr>
          </w:p>
        </w:tc>
        <w:tc>
          <w:tcPr>
            <w:tcW w:w="2880" w:type="dxa"/>
          </w:tcPr>
          <w:p w14:paraId="33D27419" w14:textId="2670B829" w:rsidR="00ED0975" w:rsidRPr="006E7B6F" w:rsidRDefault="00ED0975" w:rsidP="00971CE3">
            <w:pPr>
              <w:pStyle w:val="BlueText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</w:tr>
      <w:tr w:rsidR="006E4E4C" w:rsidRPr="00E85DC5" w14:paraId="3D2215DE" w14:textId="77777777" w:rsidTr="69323DBD">
        <w:trPr>
          <w:trHeight w:val="1292"/>
          <w:jc w:val="center"/>
        </w:trPr>
        <w:tc>
          <w:tcPr>
            <w:tcW w:w="1530" w:type="dxa"/>
            <w:shd w:val="clear" w:color="auto" w:fill="F2F2F2" w:themeFill="background1" w:themeFillShade="F2"/>
          </w:tcPr>
          <w:p w14:paraId="7C9ADA50" w14:textId="4DBD081E" w:rsidR="006E4E4C" w:rsidRDefault="67B71196" w:rsidP="69323DBD">
            <w:pPr>
              <w:pStyle w:val="BlueText"/>
              <w:rPr>
                <w:rFonts w:ascii="Calibri" w:hAnsi="Calibri" w:cs="Calibri"/>
                <w:b/>
                <w:bCs/>
              </w:rPr>
            </w:pPr>
            <w:r w:rsidRPr="69323DBD">
              <w:rPr>
                <w:rFonts w:ascii="Calibri" w:hAnsi="Calibri" w:cs="Calibri"/>
                <w:b/>
                <w:bCs/>
              </w:rPr>
              <w:t>August 2</w:t>
            </w:r>
            <w:r w:rsidR="69CCD248" w:rsidRPr="69323DBD">
              <w:rPr>
                <w:rFonts w:ascii="Calibri" w:hAnsi="Calibri" w:cs="Calibri"/>
                <w:b/>
                <w:bCs/>
              </w:rPr>
              <w:t>0</w:t>
            </w:r>
          </w:p>
          <w:p w14:paraId="122B952A" w14:textId="45AE93B0" w:rsidR="006E4E4C" w:rsidRDefault="69CCD248" w:rsidP="2ABCDEBE">
            <w:pPr>
              <w:pStyle w:val="BlueText"/>
              <w:rPr>
                <w:rFonts w:ascii="Calibri" w:hAnsi="Calibri" w:cs="Calibri"/>
                <w:b/>
                <w:bCs/>
              </w:rPr>
            </w:pPr>
            <w:r w:rsidRPr="69323DBD">
              <w:rPr>
                <w:rFonts w:ascii="Calibri" w:hAnsi="Calibri" w:cs="Calibri"/>
                <w:b/>
                <w:bCs/>
                <w:highlight w:val="yellow"/>
              </w:rPr>
              <w:t>THURSDAY</w:t>
            </w:r>
          </w:p>
        </w:tc>
        <w:tc>
          <w:tcPr>
            <w:tcW w:w="5184" w:type="dxa"/>
          </w:tcPr>
          <w:p w14:paraId="4111B0D5" w14:textId="77777777" w:rsidR="006E4E4C" w:rsidRDefault="00922272" w:rsidP="00B05F0D">
            <w:pPr>
              <w:pStyle w:val="BlueText"/>
              <w:numPr>
                <w:ilvl w:val="0"/>
                <w:numId w:val="43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New Charter School Applications</w:t>
            </w:r>
          </w:p>
          <w:p w14:paraId="4811F958" w14:textId="6062E1D0" w:rsidR="00542E94" w:rsidRDefault="00542E94" w:rsidP="00B05F0D">
            <w:pPr>
              <w:pStyle w:val="BlueText"/>
              <w:numPr>
                <w:ilvl w:val="0"/>
                <w:numId w:val="43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Proposed changes to Site Evaluation Process and Site Evaluation Schedule for </w:t>
            </w:r>
            <w:r w:rsidR="00ED3BBC" w:rsidRPr="2ABCDEBE">
              <w:rPr>
                <w:rFonts w:ascii="Calibri" w:hAnsi="Calibri" w:cs="Calibri"/>
                <w:color w:val="auto"/>
                <w:sz w:val="20"/>
                <w:szCs w:val="20"/>
              </w:rPr>
              <w:t>202</w:t>
            </w:r>
            <w:r w:rsidR="7228A483" w:rsidRPr="2ABCDEBE">
              <w:rPr>
                <w:rFonts w:ascii="Calibri" w:hAnsi="Calibri" w:cs="Calibri"/>
                <w:color w:val="auto"/>
                <w:sz w:val="20"/>
                <w:szCs w:val="20"/>
              </w:rPr>
              <w:t>6</w:t>
            </w:r>
            <w:r w:rsidR="00ED3BBC" w:rsidRPr="2ABCDEBE">
              <w:rPr>
                <w:rFonts w:ascii="Calibri" w:hAnsi="Calibri" w:cs="Calibri"/>
                <w:color w:val="auto"/>
                <w:sz w:val="20"/>
                <w:szCs w:val="20"/>
              </w:rPr>
              <w:t>-202</w:t>
            </w:r>
            <w:r w:rsidR="6493365C" w:rsidRPr="2ABCDEBE">
              <w:rPr>
                <w:rFonts w:ascii="Calibri" w:hAnsi="Calibri" w:cs="Calibri"/>
                <w:color w:val="auto"/>
                <w:sz w:val="20"/>
                <w:szCs w:val="20"/>
              </w:rPr>
              <w:t>7</w:t>
            </w:r>
          </w:p>
          <w:p w14:paraId="2D062FD8" w14:textId="2D4DC884" w:rsidR="00B245D2" w:rsidRPr="00B245D2" w:rsidRDefault="723BC317" w:rsidP="00B05F0D">
            <w:pPr>
              <w:pStyle w:val="BlueText"/>
              <w:numPr>
                <w:ilvl w:val="0"/>
                <w:numId w:val="43"/>
              </w:numPr>
              <w:spacing w:after="0"/>
              <w:rPr>
                <w:rFonts w:ascii="Calibri" w:hAnsi="Calibri" w:cs="Calibri"/>
                <w:color w:val="1F497D" w:themeColor="text2"/>
              </w:rPr>
            </w:pPr>
            <w:r w:rsidRPr="50EE8D7C">
              <w:rPr>
                <w:rFonts w:ascii="Calibri" w:hAnsi="Calibri" w:cs="Calibri"/>
                <w:color w:val="auto"/>
                <w:sz w:val="20"/>
                <w:szCs w:val="20"/>
              </w:rPr>
              <w:t>Regulations</w:t>
            </w:r>
          </w:p>
        </w:tc>
        <w:tc>
          <w:tcPr>
            <w:tcW w:w="5184" w:type="dxa"/>
          </w:tcPr>
          <w:p w14:paraId="0D7D275B" w14:textId="6A73824B" w:rsidR="00ED3BBC" w:rsidRDefault="00ED3BBC" w:rsidP="00ED3BBC">
            <w:pPr>
              <w:pStyle w:val="BlueText"/>
              <w:numPr>
                <w:ilvl w:val="0"/>
                <w:numId w:val="43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 xml:space="preserve">New </w:t>
            </w:r>
            <w:proofErr w:type="gramStart"/>
            <w:r>
              <w:rPr>
                <w:rFonts w:ascii="Calibri" w:hAnsi="Calibri" w:cs="Calibri"/>
                <w:color w:val="auto"/>
                <w:sz w:val="20"/>
                <w:szCs w:val="20"/>
              </w:rPr>
              <w:t>Schools</w:t>
            </w:r>
            <w:proofErr w:type="gramEnd"/>
            <w:r>
              <w:rPr>
                <w:rFonts w:ascii="Calibri" w:hAnsi="Calibri" w:cs="Calibri"/>
                <w:color w:val="auto"/>
                <w:sz w:val="20"/>
                <w:szCs w:val="20"/>
              </w:rPr>
              <w:t xml:space="preserve"> Update</w:t>
            </w:r>
          </w:p>
          <w:p w14:paraId="65DBE5FD" w14:textId="5D532E8F" w:rsidR="00ED3BBC" w:rsidRDefault="00ED3BBC" w:rsidP="00ED3BBC">
            <w:pPr>
              <w:pStyle w:val="BlueText"/>
              <w:numPr>
                <w:ilvl w:val="0"/>
                <w:numId w:val="43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Legislative Update</w:t>
            </w:r>
          </w:p>
          <w:p w14:paraId="3A95F0DA" w14:textId="6D883B6D" w:rsidR="006E4E4C" w:rsidRDefault="4B1BBB55" w:rsidP="00ED3BBC">
            <w:pPr>
              <w:pStyle w:val="BlueText"/>
              <w:numPr>
                <w:ilvl w:val="0"/>
                <w:numId w:val="43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Governance Standards </w:t>
            </w:r>
            <w:r w:rsidR="697D28FA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- </w:t>
            </w:r>
            <w:r w:rsidR="00ED3BBC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</w:t>
            </w:r>
          </w:p>
          <w:p w14:paraId="6C2A15FB" w14:textId="5B2DFA3A" w:rsidR="713F7E21" w:rsidRDefault="713F7E21" w:rsidP="00ED3BBC">
            <w:pPr>
              <w:pStyle w:val="BlueText"/>
              <w:spacing w:after="0"/>
              <w:rPr>
                <w:rFonts w:ascii="Calibri" w:hAnsi="Calibri" w:cs="Calibri"/>
                <w:color w:val="1F497D" w:themeColor="text2"/>
                <w:szCs w:val="22"/>
              </w:rPr>
            </w:pPr>
          </w:p>
          <w:p w14:paraId="61664529" w14:textId="44AA6D6E" w:rsidR="006E4E4C" w:rsidRDefault="006E4E4C" w:rsidP="729130CC">
            <w:pPr>
              <w:pStyle w:val="BlueText"/>
              <w:spacing w:after="40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2880" w:type="dxa"/>
          </w:tcPr>
          <w:p w14:paraId="2B7831FA" w14:textId="3F6AD71A" w:rsidR="006E4E4C" w:rsidRPr="006E7B6F" w:rsidRDefault="006E4E4C" w:rsidP="00971CE3">
            <w:pPr>
              <w:pStyle w:val="BlueText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</w:tr>
      <w:tr w:rsidR="006E4E4C" w:rsidRPr="00E85DC5" w14:paraId="5CBD423C" w14:textId="77777777" w:rsidTr="69323DBD">
        <w:trPr>
          <w:trHeight w:val="1292"/>
          <w:jc w:val="center"/>
        </w:trPr>
        <w:tc>
          <w:tcPr>
            <w:tcW w:w="1530" w:type="dxa"/>
            <w:shd w:val="clear" w:color="auto" w:fill="F2F2F2" w:themeFill="background1" w:themeFillShade="F2"/>
          </w:tcPr>
          <w:p w14:paraId="3FC7C8A6" w14:textId="319146B0" w:rsidR="006E4E4C" w:rsidRDefault="006E4E4C" w:rsidP="25CD5102">
            <w:pPr>
              <w:pStyle w:val="BlueText"/>
              <w:rPr>
                <w:rFonts w:ascii="Calibri" w:hAnsi="Calibri" w:cs="Calibri"/>
                <w:b/>
                <w:bCs/>
              </w:rPr>
            </w:pPr>
            <w:r w:rsidRPr="2ABCDEBE">
              <w:rPr>
                <w:rFonts w:ascii="Calibri" w:hAnsi="Calibri" w:cs="Calibri"/>
                <w:b/>
                <w:bCs/>
              </w:rPr>
              <w:t xml:space="preserve">October </w:t>
            </w:r>
            <w:r w:rsidR="5C4FB828" w:rsidRPr="2ABCDEBE">
              <w:rPr>
                <w:rFonts w:ascii="Calibri" w:hAnsi="Calibri" w:cs="Calibri"/>
                <w:b/>
                <w:bCs/>
              </w:rPr>
              <w:t>9</w:t>
            </w:r>
          </w:p>
          <w:p w14:paraId="0667198E" w14:textId="3CEF5D28" w:rsidR="006E4E4C" w:rsidRDefault="006E4E4C" w:rsidP="25CD5102">
            <w:pPr>
              <w:pStyle w:val="BlueText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5184" w:type="dxa"/>
          </w:tcPr>
          <w:p w14:paraId="2DE52D9C" w14:textId="16BE14D9" w:rsidR="006E4E4C" w:rsidRDefault="18AFD997" w:rsidP="00B05F0D">
            <w:pPr>
              <w:pStyle w:val="BlueText"/>
              <w:numPr>
                <w:ilvl w:val="0"/>
                <w:numId w:val="13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50EE8D7C">
              <w:rPr>
                <w:rFonts w:ascii="Calibri" w:hAnsi="Calibri" w:cs="Calibri"/>
                <w:color w:val="auto"/>
                <w:sz w:val="20"/>
                <w:szCs w:val="20"/>
              </w:rPr>
              <w:t>School Visits on Thursday</w:t>
            </w:r>
          </w:p>
          <w:p w14:paraId="5C23563F" w14:textId="69D55F7D" w:rsidR="3F08DCD1" w:rsidRDefault="00ED3BBC" w:rsidP="2ABCDEBE">
            <w:pPr>
              <w:pStyle w:val="BlueText"/>
              <w:numPr>
                <w:ilvl w:val="0"/>
                <w:numId w:val="13"/>
              </w:numPr>
              <w:spacing w:after="0"/>
              <w:rPr>
                <w:rFonts w:ascii="Calibri" w:hAnsi="Calibri" w:cs="Calibri"/>
                <w:color w:val="1F497D" w:themeColor="text2"/>
              </w:rPr>
            </w:pP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>2025</w:t>
            </w:r>
            <w:r w:rsidR="72DA955C" w:rsidRPr="2ABCDEBE">
              <w:rPr>
                <w:rFonts w:ascii="Calibri" w:hAnsi="Calibri" w:cs="Calibri"/>
                <w:color w:val="auto"/>
                <w:sz w:val="20"/>
                <w:szCs w:val="20"/>
              </w:rPr>
              <w:t>-26</w:t>
            </w:r>
            <w:r w:rsidR="3F08DCD1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Organizational Performance Framework Results</w:t>
            </w:r>
          </w:p>
          <w:p w14:paraId="3C4C1E39" w14:textId="4FFFDD1E" w:rsidR="006E4E4C" w:rsidRDefault="006E4E4C" w:rsidP="50EE8D7C">
            <w:pPr>
              <w:pStyle w:val="BlueText"/>
              <w:spacing w:after="40"/>
              <w:rPr>
                <w:rFonts w:ascii="Calibri" w:hAnsi="Calibri" w:cs="Calibri"/>
                <w:color w:val="1F497D" w:themeColor="text2"/>
                <w:szCs w:val="22"/>
              </w:rPr>
            </w:pPr>
          </w:p>
        </w:tc>
        <w:tc>
          <w:tcPr>
            <w:tcW w:w="5184" w:type="dxa"/>
          </w:tcPr>
          <w:p w14:paraId="616647F2" w14:textId="727BE313" w:rsidR="00ED3BBC" w:rsidRDefault="00ED3BBC" w:rsidP="00ED3BBC">
            <w:pPr>
              <w:pStyle w:val="BlueText"/>
              <w:numPr>
                <w:ilvl w:val="0"/>
                <w:numId w:val="13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 xml:space="preserve">New </w:t>
            </w:r>
            <w:proofErr w:type="gramStart"/>
            <w:r>
              <w:rPr>
                <w:rFonts w:ascii="Calibri" w:hAnsi="Calibri" w:cs="Calibri"/>
                <w:color w:val="auto"/>
                <w:sz w:val="20"/>
                <w:szCs w:val="20"/>
              </w:rPr>
              <w:t>Schools</w:t>
            </w:r>
            <w:proofErr w:type="gramEnd"/>
            <w:r>
              <w:rPr>
                <w:rFonts w:ascii="Calibri" w:hAnsi="Calibri" w:cs="Calibri"/>
                <w:color w:val="auto"/>
                <w:sz w:val="20"/>
                <w:szCs w:val="20"/>
              </w:rPr>
              <w:t xml:space="preserve"> Update</w:t>
            </w:r>
          </w:p>
          <w:p w14:paraId="6A0E8630" w14:textId="428F460F" w:rsidR="006E4E4C" w:rsidRDefault="2F263495" w:rsidP="00ED3BBC">
            <w:pPr>
              <w:pStyle w:val="BlueText"/>
              <w:numPr>
                <w:ilvl w:val="0"/>
                <w:numId w:val="13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Governance </w:t>
            </w:r>
            <w:proofErr w:type="gramStart"/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Standards </w:t>
            </w:r>
            <w:r w:rsidR="00ED3BBC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</w:t>
            </w:r>
            <w:r w:rsidR="035587C1" w:rsidRPr="2ABCDEBE">
              <w:rPr>
                <w:rFonts w:ascii="Calibri" w:hAnsi="Calibri" w:cs="Calibri"/>
                <w:color w:val="auto"/>
                <w:sz w:val="20"/>
                <w:szCs w:val="20"/>
              </w:rPr>
              <w:t>-</w:t>
            </w:r>
            <w:proofErr w:type="gramEnd"/>
            <w:r w:rsidR="15803830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</w:t>
            </w:r>
          </w:p>
          <w:p w14:paraId="4F304F0B" w14:textId="3EEBC855" w:rsidR="006E4E4C" w:rsidRDefault="07F940CD" w:rsidP="00ED3BBC">
            <w:pPr>
              <w:pStyle w:val="BlueText"/>
              <w:numPr>
                <w:ilvl w:val="0"/>
                <w:numId w:val="13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50EE8D7C">
              <w:rPr>
                <w:rFonts w:ascii="Calibri" w:hAnsi="Calibri" w:cs="Calibri"/>
                <w:color w:val="auto"/>
                <w:sz w:val="20"/>
                <w:szCs w:val="20"/>
              </w:rPr>
              <w:t>Charter School Renewal Process Training</w:t>
            </w:r>
          </w:p>
        </w:tc>
        <w:tc>
          <w:tcPr>
            <w:tcW w:w="2880" w:type="dxa"/>
          </w:tcPr>
          <w:p w14:paraId="0B5526C6" w14:textId="00CACC5A" w:rsidR="006E4E4C" w:rsidRPr="006E7B6F" w:rsidRDefault="006E4E4C" w:rsidP="00971CE3">
            <w:pPr>
              <w:pStyle w:val="BlueText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</w:tr>
      <w:tr w:rsidR="006E4E4C" w:rsidRPr="00E85DC5" w14:paraId="69A88C93" w14:textId="77777777" w:rsidTr="69323DBD">
        <w:trPr>
          <w:trHeight w:val="1292"/>
          <w:jc w:val="center"/>
        </w:trPr>
        <w:tc>
          <w:tcPr>
            <w:tcW w:w="1530" w:type="dxa"/>
            <w:shd w:val="clear" w:color="auto" w:fill="F2F2F2" w:themeFill="background1" w:themeFillShade="F2"/>
          </w:tcPr>
          <w:p w14:paraId="01DA0E08" w14:textId="5A61CFBF" w:rsidR="006E4E4C" w:rsidRDefault="00574B2D" w:rsidP="2ABCDEBE">
            <w:pPr>
              <w:pStyle w:val="BlueText"/>
              <w:rPr>
                <w:rFonts w:ascii="Calibri" w:hAnsi="Calibri" w:cs="Calibri"/>
                <w:b/>
                <w:bCs/>
              </w:rPr>
            </w:pPr>
            <w:r w:rsidRPr="2ABCDEBE">
              <w:rPr>
                <w:rFonts w:ascii="Calibri" w:hAnsi="Calibri" w:cs="Calibri"/>
                <w:b/>
                <w:bCs/>
              </w:rPr>
              <w:t>November 1</w:t>
            </w:r>
            <w:r w:rsidR="5E924392" w:rsidRPr="2ABCDEBE">
              <w:rPr>
                <w:rFonts w:ascii="Calibri" w:hAnsi="Calibri" w:cs="Calibri"/>
                <w:b/>
                <w:bCs/>
              </w:rPr>
              <w:t>3</w:t>
            </w:r>
          </w:p>
        </w:tc>
        <w:tc>
          <w:tcPr>
            <w:tcW w:w="5184" w:type="dxa"/>
          </w:tcPr>
          <w:p w14:paraId="2987A967" w14:textId="2E84D6B6" w:rsidR="006E4E4C" w:rsidRDefault="00ED3BBC" w:rsidP="74B03D8F">
            <w:pPr>
              <w:pStyle w:val="BlueText"/>
              <w:numPr>
                <w:ilvl w:val="0"/>
                <w:numId w:val="3"/>
              </w:numPr>
              <w:spacing w:after="4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>20</w:t>
            </w:r>
            <w:r w:rsidR="3A207034" w:rsidRPr="2ABCDEBE">
              <w:rPr>
                <w:rFonts w:ascii="Calibri" w:hAnsi="Calibri" w:cs="Calibri"/>
                <w:color w:val="auto"/>
                <w:sz w:val="20"/>
                <w:szCs w:val="20"/>
              </w:rPr>
              <w:t>26</w:t>
            </w:r>
            <w:r w:rsidR="21004617" w:rsidRPr="2ABCDEBE">
              <w:rPr>
                <w:rFonts w:ascii="Calibri" w:hAnsi="Calibri" w:cs="Calibri"/>
                <w:color w:val="auto"/>
                <w:sz w:val="20"/>
                <w:szCs w:val="20"/>
              </w:rPr>
              <w:t>-27</w:t>
            </w:r>
            <w:r w:rsidR="0C02AEE3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NSPF and SPCSA Academic Performance Framework Results</w:t>
            </w:r>
          </w:p>
          <w:p w14:paraId="25590646" w14:textId="4272B933" w:rsidR="006E4E4C" w:rsidRDefault="0C02AEE3" w:rsidP="2ABCDEBE">
            <w:pPr>
              <w:pStyle w:val="BlueText"/>
              <w:numPr>
                <w:ilvl w:val="0"/>
                <w:numId w:val="3"/>
              </w:numPr>
              <w:spacing w:after="40"/>
              <w:rPr>
                <w:rFonts w:ascii="Calibri" w:hAnsi="Calibri" w:cs="Calibri"/>
                <w:color w:val="1F497D" w:themeColor="text2"/>
              </w:rPr>
            </w:pP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>202</w:t>
            </w:r>
            <w:r w:rsidR="3196DEF0" w:rsidRPr="2ABCDEBE">
              <w:rPr>
                <w:rFonts w:ascii="Calibri" w:hAnsi="Calibri" w:cs="Calibri"/>
                <w:color w:val="auto"/>
                <w:sz w:val="20"/>
                <w:szCs w:val="20"/>
              </w:rPr>
              <w:t>6</w:t>
            </w: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Demographic and Academic Needs Assessment</w:t>
            </w:r>
          </w:p>
        </w:tc>
        <w:tc>
          <w:tcPr>
            <w:tcW w:w="5184" w:type="dxa"/>
          </w:tcPr>
          <w:p w14:paraId="7F8FA28C" w14:textId="4086C6A0" w:rsidR="00ED3BBC" w:rsidRPr="00ED3BBC" w:rsidRDefault="00ED3BBC" w:rsidP="00ED3BBC">
            <w:pPr>
              <w:pStyle w:val="BlueText"/>
              <w:numPr>
                <w:ilvl w:val="0"/>
                <w:numId w:val="5"/>
              </w:numPr>
              <w:spacing w:after="0" w:line="259" w:lineRule="auto"/>
              <w:rPr>
                <w:rFonts w:ascii="Calibri" w:hAnsi="Calibri" w:cs="Calibri"/>
                <w:color w:val="1F497D" w:themeColor="text2"/>
                <w:sz w:val="20"/>
                <w:szCs w:val="20"/>
              </w:rPr>
            </w:pPr>
            <w:r w:rsidRPr="00ED3BBC">
              <w:rPr>
                <w:rFonts w:ascii="Calibri" w:hAnsi="Calibri" w:cs="Calibri"/>
                <w:color w:val="auto"/>
                <w:sz w:val="20"/>
                <w:szCs w:val="20"/>
              </w:rPr>
              <w:t xml:space="preserve">New </w:t>
            </w:r>
            <w:proofErr w:type="gramStart"/>
            <w:r w:rsidRPr="00ED3BBC">
              <w:rPr>
                <w:rFonts w:ascii="Calibri" w:hAnsi="Calibri" w:cs="Calibri"/>
                <w:color w:val="auto"/>
                <w:sz w:val="20"/>
                <w:szCs w:val="20"/>
              </w:rPr>
              <w:t>Schools</w:t>
            </w:r>
            <w:proofErr w:type="gramEnd"/>
            <w:r w:rsidRPr="00ED3BBC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Update</w:t>
            </w:r>
          </w:p>
          <w:p w14:paraId="7D4A3724" w14:textId="6D1C52EF" w:rsidR="00ED3BBC" w:rsidRPr="00ED3BBC" w:rsidRDefault="1ADCE8F3" w:rsidP="00ED3BBC">
            <w:pPr>
              <w:pStyle w:val="BlueText"/>
              <w:numPr>
                <w:ilvl w:val="0"/>
                <w:numId w:val="5"/>
              </w:numPr>
              <w:spacing w:after="0" w:line="259" w:lineRule="auto"/>
              <w:rPr>
                <w:rFonts w:ascii="Calibri" w:hAnsi="Calibri" w:cs="Calibri"/>
                <w:color w:val="1F497D" w:themeColor="text2"/>
                <w:sz w:val="20"/>
                <w:szCs w:val="20"/>
              </w:rPr>
            </w:pP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>Governance Standards</w:t>
            </w:r>
            <w:r w:rsidR="460DB93D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– </w:t>
            </w:r>
            <w:r w:rsidR="7A86DE9C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</w:t>
            </w:r>
          </w:p>
          <w:p w14:paraId="63527C34" w14:textId="08EB92B4" w:rsidR="006E4E4C" w:rsidRDefault="006E4E4C" w:rsidP="729130CC">
            <w:pPr>
              <w:pStyle w:val="BlueText"/>
              <w:spacing w:after="40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2880" w:type="dxa"/>
          </w:tcPr>
          <w:p w14:paraId="6E73C063" w14:textId="77777777" w:rsidR="006E4E4C" w:rsidRPr="006E7B6F" w:rsidRDefault="006E4E4C" w:rsidP="00971CE3">
            <w:pPr>
              <w:pStyle w:val="BlueText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</w:tr>
      <w:tr w:rsidR="00574B2D" w:rsidRPr="00E85DC5" w14:paraId="271C396E" w14:textId="77777777" w:rsidTr="69323DBD">
        <w:trPr>
          <w:trHeight w:val="1292"/>
          <w:jc w:val="center"/>
        </w:trPr>
        <w:tc>
          <w:tcPr>
            <w:tcW w:w="1530" w:type="dxa"/>
            <w:shd w:val="clear" w:color="auto" w:fill="F2F2F2" w:themeFill="background1" w:themeFillShade="F2"/>
          </w:tcPr>
          <w:p w14:paraId="6465A248" w14:textId="5B9433DE" w:rsidR="00574B2D" w:rsidRDefault="4587EB45" w:rsidP="69323DBD">
            <w:pPr>
              <w:pStyle w:val="BlueText"/>
              <w:rPr>
                <w:rFonts w:ascii="Calibri" w:hAnsi="Calibri" w:cs="Calibri"/>
                <w:b/>
                <w:bCs/>
              </w:rPr>
            </w:pPr>
            <w:r w:rsidRPr="69323DBD">
              <w:rPr>
                <w:rFonts w:ascii="Calibri" w:hAnsi="Calibri" w:cs="Calibri"/>
                <w:b/>
                <w:bCs/>
              </w:rPr>
              <w:t>December 1</w:t>
            </w:r>
            <w:r w:rsidR="06039590" w:rsidRPr="69323DBD">
              <w:rPr>
                <w:rFonts w:ascii="Calibri" w:hAnsi="Calibri" w:cs="Calibri"/>
                <w:b/>
                <w:bCs/>
              </w:rPr>
              <w:t>0</w:t>
            </w:r>
          </w:p>
          <w:p w14:paraId="3B4C468A" w14:textId="42E4500C" w:rsidR="00574B2D" w:rsidRDefault="06039590" w:rsidP="69323DBD">
            <w:pPr>
              <w:pStyle w:val="BlueText"/>
              <w:rPr>
                <w:rFonts w:ascii="Calibri" w:hAnsi="Calibri" w:cs="Calibri"/>
                <w:b/>
                <w:bCs/>
                <w:highlight w:val="yellow"/>
              </w:rPr>
            </w:pPr>
            <w:r w:rsidRPr="69323DBD">
              <w:rPr>
                <w:rFonts w:ascii="Calibri" w:hAnsi="Calibri" w:cs="Calibri"/>
                <w:b/>
                <w:bCs/>
                <w:highlight w:val="yellow"/>
              </w:rPr>
              <w:t>THURSDAY</w:t>
            </w:r>
          </w:p>
        </w:tc>
        <w:tc>
          <w:tcPr>
            <w:tcW w:w="5184" w:type="dxa"/>
          </w:tcPr>
          <w:p w14:paraId="5B97C36A" w14:textId="42451EBD" w:rsidR="00574B2D" w:rsidRDefault="3BAD4D92" w:rsidP="74B03D8F">
            <w:pPr>
              <w:pStyle w:val="BlueText"/>
              <w:numPr>
                <w:ilvl w:val="0"/>
                <w:numId w:val="2"/>
              </w:numPr>
              <w:spacing w:after="40"/>
              <w:rPr>
                <w:rFonts w:ascii="Calibri" w:hAnsi="Calibri" w:cs="Calibri"/>
                <w:color w:val="1F497D" w:themeColor="text2"/>
                <w:szCs w:val="22"/>
              </w:rPr>
            </w:pPr>
            <w:r w:rsidRPr="74B03D8F">
              <w:rPr>
                <w:rFonts w:ascii="Calibri" w:hAnsi="Calibri" w:cs="Calibri"/>
                <w:color w:val="auto"/>
                <w:sz w:val="20"/>
                <w:szCs w:val="20"/>
              </w:rPr>
              <w:t>202</w:t>
            </w:r>
            <w:r w:rsidR="00ED3BBC">
              <w:rPr>
                <w:rFonts w:ascii="Calibri" w:hAnsi="Calibri" w:cs="Calibri"/>
                <w:color w:val="auto"/>
                <w:sz w:val="20"/>
                <w:szCs w:val="20"/>
              </w:rPr>
              <w:t>6</w:t>
            </w:r>
            <w:r w:rsidRPr="74B03D8F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Charter Application and Rubric </w:t>
            </w:r>
          </w:p>
          <w:p w14:paraId="5A39E170" w14:textId="3837D0AF" w:rsidR="00574B2D" w:rsidRDefault="373F7769" w:rsidP="74B03D8F">
            <w:pPr>
              <w:pStyle w:val="BlueText"/>
              <w:numPr>
                <w:ilvl w:val="0"/>
                <w:numId w:val="2"/>
              </w:numPr>
              <w:spacing w:after="4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74B03D8F">
              <w:rPr>
                <w:rFonts w:ascii="Calibri" w:hAnsi="Calibri" w:cs="Calibri"/>
                <w:color w:val="auto"/>
                <w:sz w:val="20"/>
                <w:szCs w:val="20"/>
              </w:rPr>
              <w:t>Renewals</w:t>
            </w:r>
          </w:p>
          <w:p w14:paraId="783AF30C" w14:textId="23FB0C73" w:rsidR="00574B2D" w:rsidRDefault="373F7769" w:rsidP="2ABCDEBE">
            <w:pPr>
              <w:pStyle w:val="BlueText"/>
              <w:numPr>
                <w:ilvl w:val="0"/>
                <w:numId w:val="2"/>
              </w:numPr>
              <w:spacing w:after="40"/>
              <w:rPr>
                <w:rFonts w:ascii="Calibri" w:hAnsi="Calibri" w:cs="Calibri"/>
                <w:color w:val="1F497D" w:themeColor="text2"/>
              </w:rPr>
            </w:pP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>Resubmitted Charter Applications from the 202</w:t>
            </w:r>
            <w:r w:rsidR="236AFBC3" w:rsidRPr="2ABCDEBE">
              <w:rPr>
                <w:rFonts w:ascii="Calibri" w:hAnsi="Calibri" w:cs="Calibri"/>
                <w:color w:val="auto"/>
                <w:sz w:val="20"/>
                <w:szCs w:val="20"/>
              </w:rPr>
              <w:t>6</w:t>
            </w: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Cycle</w:t>
            </w:r>
          </w:p>
        </w:tc>
        <w:tc>
          <w:tcPr>
            <w:tcW w:w="5184" w:type="dxa"/>
          </w:tcPr>
          <w:p w14:paraId="3E574C41" w14:textId="61C83310" w:rsidR="60747654" w:rsidRDefault="60747654" w:rsidP="1F0F6F61">
            <w:pPr>
              <w:pStyle w:val="BlueText"/>
              <w:numPr>
                <w:ilvl w:val="0"/>
                <w:numId w:val="4"/>
              </w:numPr>
              <w:spacing w:after="4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Governance Standards </w:t>
            </w:r>
            <w:r w:rsidR="477AA7EE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- </w:t>
            </w:r>
          </w:p>
          <w:p w14:paraId="1BA8DE9E" w14:textId="5987190B" w:rsidR="00574B2D" w:rsidRDefault="79DD358D" w:rsidP="60CB3444">
            <w:pPr>
              <w:pStyle w:val="BlueText"/>
              <w:numPr>
                <w:ilvl w:val="0"/>
                <w:numId w:val="4"/>
              </w:numPr>
              <w:spacing w:after="4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Four-Year Graduation Rates for the Class of </w:t>
            </w:r>
            <w:r w:rsidR="00ED3BBC" w:rsidRPr="2ABCDEBE">
              <w:rPr>
                <w:rFonts w:ascii="Calibri" w:hAnsi="Calibri" w:cs="Calibri"/>
                <w:color w:val="auto"/>
                <w:sz w:val="20"/>
                <w:szCs w:val="20"/>
              </w:rPr>
              <w:t>202</w:t>
            </w:r>
            <w:r w:rsidR="7B3FB94C" w:rsidRPr="2ABCDEBE">
              <w:rPr>
                <w:rFonts w:ascii="Calibri" w:hAnsi="Calibri" w:cs="Calibri"/>
                <w:color w:val="auto"/>
                <w:sz w:val="20"/>
                <w:szCs w:val="20"/>
              </w:rPr>
              <w:t>5</w:t>
            </w:r>
            <w:r w:rsidR="00ED3BBC" w:rsidRPr="2ABCDEBE">
              <w:rPr>
                <w:rFonts w:ascii="Calibri" w:hAnsi="Calibri" w:cs="Calibri"/>
                <w:color w:val="auto"/>
                <w:sz w:val="20"/>
                <w:szCs w:val="20"/>
              </w:rPr>
              <w:t>-2</w:t>
            </w:r>
            <w:r w:rsidR="02CB77D6" w:rsidRPr="2ABCDEBE">
              <w:rPr>
                <w:rFonts w:ascii="Calibri" w:hAnsi="Calibri" w:cs="Calibri"/>
                <w:color w:val="auto"/>
                <w:sz w:val="20"/>
                <w:szCs w:val="20"/>
              </w:rPr>
              <w:t>6</w:t>
            </w:r>
          </w:p>
          <w:p w14:paraId="72809723" w14:textId="1255782B" w:rsidR="00574B2D" w:rsidRDefault="00ED3BBC" w:rsidP="2ABCDEBE">
            <w:pPr>
              <w:pStyle w:val="BlueText"/>
              <w:numPr>
                <w:ilvl w:val="0"/>
                <w:numId w:val="4"/>
              </w:numPr>
              <w:spacing w:after="40"/>
              <w:rPr>
                <w:rFonts w:ascii="Calibri" w:hAnsi="Calibri" w:cs="Calibri"/>
                <w:color w:val="1F497D" w:themeColor="text2"/>
              </w:rPr>
            </w:pPr>
            <w:r w:rsidRPr="2ABCDEBE">
              <w:rPr>
                <w:rFonts w:ascii="Calibri" w:hAnsi="Calibri" w:cs="Calibri"/>
                <w:color w:val="auto"/>
                <w:sz w:val="20"/>
                <w:szCs w:val="20"/>
              </w:rPr>
              <w:t>2025</w:t>
            </w:r>
            <w:r w:rsidR="5D3143FC" w:rsidRPr="2ABCDEBE">
              <w:rPr>
                <w:rFonts w:ascii="Calibri" w:hAnsi="Calibri" w:cs="Calibri"/>
                <w:color w:val="auto"/>
                <w:sz w:val="20"/>
                <w:szCs w:val="20"/>
              </w:rPr>
              <w:t>-26</w:t>
            </w:r>
            <w:r w:rsidR="79DD358D" w:rsidRPr="2ABCD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School Year Enrollment Data</w:t>
            </w:r>
          </w:p>
          <w:p w14:paraId="088B082D" w14:textId="63E3C53A" w:rsidR="00574B2D" w:rsidRDefault="6971BA5A" w:rsidP="74B03D8F">
            <w:pPr>
              <w:pStyle w:val="BlueText"/>
              <w:numPr>
                <w:ilvl w:val="0"/>
                <w:numId w:val="4"/>
              </w:numPr>
              <w:spacing w:after="40"/>
              <w:rPr>
                <w:rFonts w:ascii="Calibri" w:hAnsi="Calibri" w:cs="Calibri"/>
                <w:color w:val="1F497D" w:themeColor="text2"/>
                <w:szCs w:val="22"/>
              </w:rPr>
            </w:pPr>
            <w:r w:rsidRPr="29C436AB">
              <w:rPr>
                <w:rFonts w:ascii="Calibri" w:hAnsi="Calibri" w:cs="Calibri"/>
                <w:color w:val="auto"/>
                <w:sz w:val="20"/>
                <w:szCs w:val="20"/>
              </w:rPr>
              <w:t>Legislative Update</w:t>
            </w:r>
          </w:p>
        </w:tc>
        <w:tc>
          <w:tcPr>
            <w:tcW w:w="2880" w:type="dxa"/>
          </w:tcPr>
          <w:p w14:paraId="58C560B7" w14:textId="77777777" w:rsidR="00574B2D" w:rsidRPr="006E7B6F" w:rsidRDefault="00574B2D" w:rsidP="00971CE3">
            <w:pPr>
              <w:pStyle w:val="BlueText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</w:tr>
    </w:tbl>
    <w:p w14:paraId="39F4C1D7" w14:textId="4F646950" w:rsidR="001320DE" w:rsidRPr="00E85DC5" w:rsidRDefault="001320DE" w:rsidP="003D6F01">
      <w:pPr>
        <w:rPr>
          <w:rFonts w:ascii="Calibri" w:hAnsi="Calibri" w:cs="Calibri"/>
          <w:sz w:val="22"/>
          <w:szCs w:val="22"/>
        </w:rPr>
      </w:pPr>
    </w:p>
    <w:sectPr w:rsidR="001320DE" w:rsidRPr="00E85DC5" w:rsidSect="00A152D3">
      <w:headerReference w:type="even" r:id="rId11"/>
      <w:headerReference w:type="default" r:id="rId12"/>
      <w:footerReference w:type="even" r:id="rId13"/>
      <w:footerReference w:type="default" r:id="rId14"/>
      <w:pgSz w:w="15840" w:h="12240" w:orient="landscape" w:code="1"/>
      <w:pgMar w:top="1710" w:right="1729" w:bottom="720" w:left="172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4BF361" w14:textId="77777777" w:rsidR="00206ACA" w:rsidRDefault="00206ACA" w:rsidP="00BC1B68">
      <w:r>
        <w:separator/>
      </w:r>
    </w:p>
  </w:endnote>
  <w:endnote w:type="continuationSeparator" w:id="0">
    <w:p w14:paraId="3C4B9D2C" w14:textId="77777777" w:rsidR="00206ACA" w:rsidRDefault="00206ACA" w:rsidP="00BC1B68">
      <w:r>
        <w:continuationSeparator/>
      </w:r>
    </w:p>
  </w:endnote>
  <w:endnote w:type="continuationNotice" w:id="1">
    <w:p w14:paraId="1F44599B" w14:textId="77777777" w:rsidR="00206ACA" w:rsidRDefault="00206A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125"/>
      <w:gridCol w:w="4125"/>
      <w:gridCol w:w="4125"/>
    </w:tblGrid>
    <w:tr w:rsidR="2174B227" w14:paraId="3FE25967" w14:textId="77777777" w:rsidTr="2174B227">
      <w:trPr>
        <w:trHeight w:val="300"/>
      </w:trPr>
      <w:tc>
        <w:tcPr>
          <w:tcW w:w="4125" w:type="dxa"/>
        </w:tcPr>
        <w:p w14:paraId="7726F625" w14:textId="3B4310E7" w:rsidR="2174B227" w:rsidRDefault="2174B227" w:rsidP="2174B227">
          <w:pPr>
            <w:pStyle w:val="Header"/>
            <w:ind w:left="-115"/>
          </w:pPr>
        </w:p>
      </w:tc>
      <w:tc>
        <w:tcPr>
          <w:tcW w:w="4125" w:type="dxa"/>
        </w:tcPr>
        <w:p w14:paraId="67974E4A" w14:textId="39EFF050" w:rsidR="2174B227" w:rsidRDefault="2174B227" w:rsidP="2174B227">
          <w:pPr>
            <w:pStyle w:val="Header"/>
            <w:jc w:val="center"/>
          </w:pPr>
        </w:p>
      </w:tc>
      <w:tc>
        <w:tcPr>
          <w:tcW w:w="4125" w:type="dxa"/>
        </w:tcPr>
        <w:p w14:paraId="476C60D5" w14:textId="1454A805" w:rsidR="2174B227" w:rsidRDefault="2174B227" w:rsidP="2174B227">
          <w:pPr>
            <w:pStyle w:val="Header"/>
            <w:ind w:right="-115"/>
            <w:jc w:val="right"/>
          </w:pPr>
        </w:p>
      </w:tc>
    </w:tr>
  </w:tbl>
  <w:p w14:paraId="09483ABB" w14:textId="782DBB62" w:rsidR="2174B227" w:rsidRDefault="2174B227" w:rsidP="2174B2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F749D" w14:textId="70655DC4" w:rsidR="008542FE" w:rsidRDefault="008542FE" w:rsidP="008542FE">
    <w:pPr>
      <w:pStyle w:val="Footer"/>
      <w:tabs>
        <w:tab w:val="clear" w:pos="4680"/>
        <w:tab w:val="clear" w:pos="9360"/>
        <w:tab w:val="left" w:pos="208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44F8C0" w14:textId="77777777" w:rsidR="00206ACA" w:rsidRDefault="00206ACA" w:rsidP="00BC1B68">
      <w:r>
        <w:separator/>
      </w:r>
    </w:p>
  </w:footnote>
  <w:footnote w:type="continuationSeparator" w:id="0">
    <w:p w14:paraId="11468E1F" w14:textId="77777777" w:rsidR="00206ACA" w:rsidRDefault="00206ACA" w:rsidP="00BC1B68">
      <w:r>
        <w:continuationSeparator/>
      </w:r>
    </w:p>
  </w:footnote>
  <w:footnote w:type="continuationNotice" w:id="1">
    <w:p w14:paraId="1D17D674" w14:textId="77777777" w:rsidR="00206ACA" w:rsidRDefault="00206AC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125"/>
      <w:gridCol w:w="4125"/>
      <w:gridCol w:w="4125"/>
    </w:tblGrid>
    <w:tr w:rsidR="2174B227" w14:paraId="6F6F7BE8" w14:textId="77777777" w:rsidTr="2174B227">
      <w:trPr>
        <w:trHeight w:val="300"/>
      </w:trPr>
      <w:tc>
        <w:tcPr>
          <w:tcW w:w="4125" w:type="dxa"/>
        </w:tcPr>
        <w:p w14:paraId="337D9B9D" w14:textId="7AF5524D" w:rsidR="2174B227" w:rsidRDefault="2174B227" w:rsidP="2174B227">
          <w:pPr>
            <w:pStyle w:val="Header"/>
            <w:ind w:left="-115"/>
          </w:pPr>
        </w:p>
      </w:tc>
      <w:tc>
        <w:tcPr>
          <w:tcW w:w="4125" w:type="dxa"/>
        </w:tcPr>
        <w:p w14:paraId="061F3D14" w14:textId="57EA184A" w:rsidR="2174B227" w:rsidRDefault="2174B227" w:rsidP="2174B227">
          <w:pPr>
            <w:pStyle w:val="Header"/>
            <w:jc w:val="center"/>
          </w:pPr>
        </w:p>
      </w:tc>
      <w:tc>
        <w:tcPr>
          <w:tcW w:w="4125" w:type="dxa"/>
        </w:tcPr>
        <w:p w14:paraId="558BAA26" w14:textId="6A31855D" w:rsidR="2174B227" w:rsidRDefault="2174B227" w:rsidP="2174B227">
          <w:pPr>
            <w:pStyle w:val="Header"/>
            <w:ind w:right="-115"/>
            <w:jc w:val="right"/>
          </w:pPr>
        </w:p>
      </w:tc>
    </w:tr>
  </w:tbl>
  <w:p w14:paraId="2D7E32DB" w14:textId="560328A3" w:rsidR="2174B227" w:rsidRDefault="2174B227" w:rsidP="2174B2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F2615" w14:textId="32C1FF05" w:rsidR="00BC1B68" w:rsidRPr="00A152D3" w:rsidRDefault="00E82D08" w:rsidP="00A152D3">
    <w:pPr>
      <w:pStyle w:val="Header"/>
      <w:rPr>
        <w:b/>
        <w:bCs/>
        <w:color w:val="FFFFFF" w:themeColor="background1"/>
        <w:sz w:val="36"/>
        <w:szCs w:val="3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1" locked="0" layoutInCell="1" allowOverlap="1" wp14:anchorId="6BB5146E" wp14:editId="70618D25">
              <wp:simplePos x="0" y="0"/>
              <wp:positionH relativeFrom="page">
                <wp:posOffset>0</wp:posOffset>
              </wp:positionH>
              <wp:positionV relativeFrom="paragraph">
                <wp:posOffset>-431165</wp:posOffset>
              </wp:positionV>
              <wp:extent cx="6864350" cy="10053955"/>
              <wp:effectExtent l="0" t="0" r="0" b="4445"/>
              <wp:wrapNone/>
              <wp:docPr id="6" name="Group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4350" cy="10053955"/>
                        <a:chOff x="4310" y="526534"/>
                        <a:chExt cx="6865759" cy="10054969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4310" y="9637893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/>
                      <wps:cNvSpPr/>
                      <wps:spPr>
                        <a:xfrm>
                          <a:off x="4310" y="526550"/>
                          <a:ext cx="6846707" cy="1083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4310" y="9637893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pic:pic xmlns:pic="http://schemas.openxmlformats.org/drawingml/2006/picture">
                      <pic:nvPicPr>
                        <pic:cNvPr id="11" name="Picture 11" descr="decorative image of lines in the shape of arrow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24" r="70731"/>
                        <a:stretch/>
                      </pic:blipFill>
                      <pic:spPr bwMode="auto">
                        <a:xfrm rot="5400000">
                          <a:off x="2877766" y="-2332178"/>
                          <a:ext cx="1133592" cy="68510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453" y="526550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Shape"/>
                      <wps:cNvSpPr/>
                      <wps:spPr>
                        <a:xfrm>
                          <a:off x="450624" y="700722"/>
                          <a:ext cx="508001" cy="50800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7388" y="5022"/>
                              </a:moveTo>
                              <a:lnTo>
                                <a:pt x="11826" y="1350"/>
                              </a:lnTo>
                              <a:cubicBezTo>
                                <a:pt x="11826" y="1242"/>
                                <a:pt x="11880" y="1188"/>
                                <a:pt x="11880" y="1080"/>
                              </a:cubicBezTo>
                              <a:cubicBezTo>
                                <a:pt x="11880" y="486"/>
                                <a:pt x="11394" y="0"/>
                                <a:pt x="10800" y="0"/>
                              </a:cubicBezTo>
                              <a:cubicBezTo>
                                <a:pt x="10206" y="0"/>
                                <a:pt x="9720" y="486"/>
                                <a:pt x="9720" y="1080"/>
                              </a:cubicBezTo>
                              <a:cubicBezTo>
                                <a:pt x="9720" y="1188"/>
                                <a:pt x="9720" y="1242"/>
                                <a:pt x="9774" y="1350"/>
                              </a:cubicBezTo>
                              <a:lnTo>
                                <a:pt x="4212" y="5022"/>
                              </a:lnTo>
                              <a:lnTo>
                                <a:pt x="0" y="5022"/>
                              </a:ln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5022"/>
                              </a:lnTo>
                              <a:lnTo>
                                <a:pt x="17388" y="5022"/>
                              </a:lnTo>
                              <a:close/>
                              <a:moveTo>
                                <a:pt x="10800" y="702"/>
                              </a:moveTo>
                              <a:cubicBezTo>
                                <a:pt x="11016" y="702"/>
                                <a:pt x="11178" y="864"/>
                                <a:pt x="11178" y="1080"/>
                              </a:cubicBezTo>
                              <a:cubicBezTo>
                                <a:pt x="11178" y="1296"/>
                                <a:pt x="11016" y="1458"/>
                                <a:pt x="10800" y="1458"/>
                              </a:cubicBezTo>
                              <a:cubicBezTo>
                                <a:pt x="10584" y="1458"/>
                                <a:pt x="10422" y="1296"/>
                                <a:pt x="10422" y="1080"/>
                              </a:cubicBezTo>
                              <a:cubicBezTo>
                                <a:pt x="10422" y="864"/>
                                <a:pt x="10584" y="702"/>
                                <a:pt x="10800" y="702"/>
                              </a:cubicBezTo>
                              <a:close/>
                              <a:moveTo>
                                <a:pt x="10152" y="1944"/>
                              </a:moveTo>
                              <a:cubicBezTo>
                                <a:pt x="10530" y="2214"/>
                                <a:pt x="11070" y="2214"/>
                                <a:pt x="11448" y="1944"/>
                              </a:cubicBezTo>
                              <a:lnTo>
                                <a:pt x="16092" y="5022"/>
                              </a:lnTo>
                              <a:lnTo>
                                <a:pt x="5508" y="5022"/>
                              </a:lnTo>
                              <a:lnTo>
                                <a:pt x="10152" y="1944"/>
                              </a:lnTo>
                              <a:close/>
                              <a:moveTo>
                                <a:pt x="20844" y="20898"/>
                              </a:moveTo>
                              <a:lnTo>
                                <a:pt x="702" y="20898"/>
                              </a:lnTo>
                              <a:lnTo>
                                <a:pt x="702" y="5778"/>
                              </a:lnTo>
                              <a:lnTo>
                                <a:pt x="20844" y="5778"/>
                              </a:lnTo>
                              <a:lnTo>
                                <a:pt x="20844" y="20898"/>
                              </a:lnTo>
                              <a:close/>
                              <a:moveTo>
                                <a:pt x="16524" y="19440"/>
                              </a:moveTo>
                              <a:lnTo>
                                <a:pt x="11826" y="19440"/>
                              </a:lnTo>
                              <a:cubicBezTo>
                                <a:pt x="11610" y="19440"/>
                                <a:pt x="11448" y="19602"/>
                                <a:pt x="11448" y="19818"/>
                              </a:cubicBezTo>
                              <a:cubicBezTo>
                                <a:pt x="11448" y="20034"/>
                                <a:pt x="11610" y="20196"/>
                                <a:pt x="11826" y="20196"/>
                              </a:cubicBezTo>
                              <a:lnTo>
                                <a:pt x="16524" y="20196"/>
                              </a:lnTo>
                              <a:cubicBezTo>
                                <a:pt x="16740" y="20196"/>
                                <a:pt x="16902" y="20034"/>
                                <a:pt x="16902" y="19818"/>
                              </a:cubicBezTo>
                              <a:cubicBezTo>
                                <a:pt x="16902" y="19602"/>
                                <a:pt x="16740" y="19440"/>
                                <a:pt x="16524" y="19440"/>
                              </a:cubicBezTo>
                              <a:close/>
                              <a:moveTo>
                                <a:pt x="19440" y="19440"/>
                              </a:moveTo>
                              <a:lnTo>
                                <a:pt x="17982" y="19440"/>
                              </a:lnTo>
                              <a:cubicBezTo>
                                <a:pt x="17766" y="19440"/>
                                <a:pt x="17604" y="19602"/>
                                <a:pt x="17604" y="19818"/>
                              </a:cubicBezTo>
                              <a:cubicBezTo>
                                <a:pt x="17604" y="20034"/>
                                <a:pt x="17766" y="20196"/>
                                <a:pt x="17982" y="20196"/>
                              </a:cubicBezTo>
                              <a:lnTo>
                                <a:pt x="19440" y="20196"/>
                              </a:lnTo>
                              <a:cubicBezTo>
                                <a:pt x="19656" y="20196"/>
                                <a:pt x="19818" y="20034"/>
                                <a:pt x="19818" y="19818"/>
                              </a:cubicBezTo>
                              <a:cubicBezTo>
                                <a:pt x="19764" y="19602"/>
                                <a:pt x="19602" y="19440"/>
                                <a:pt x="19440" y="19440"/>
                              </a:cubicBezTo>
                              <a:close/>
                              <a:moveTo>
                                <a:pt x="1782" y="20142"/>
                              </a:moveTo>
                              <a:lnTo>
                                <a:pt x="3942" y="20142"/>
                              </a:lnTo>
                              <a:cubicBezTo>
                                <a:pt x="4158" y="20142"/>
                                <a:pt x="4320" y="19980"/>
                                <a:pt x="4320" y="19764"/>
                              </a:cubicBezTo>
                              <a:cubicBezTo>
                                <a:pt x="4320" y="19548"/>
                                <a:pt x="4158" y="19386"/>
                                <a:pt x="3942" y="19386"/>
                              </a:cubicBezTo>
                              <a:lnTo>
                                <a:pt x="1782" y="19386"/>
                              </a:lnTo>
                              <a:cubicBezTo>
                                <a:pt x="1566" y="19386"/>
                                <a:pt x="1404" y="19548"/>
                                <a:pt x="1404" y="19764"/>
                              </a:cubicBezTo>
                              <a:cubicBezTo>
                                <a:pt x="1404" y="19980"/>
                                <a:pt x="1566" y="20142"/>
                                <a:pt x="1782" y="20142"/>
                              </a:cubicBezTo>
                              <a:close/>
                              <a:moveTo>
                                <a:pt x="1782" y="18738"/>
                              </a:moveTo>
                              <a:lnTo>
                                <a:pt x="19764" y="18738"/>
                              </a:lnTo>
                              <a:cubicBezTo>
                                <a:pt x="19980" y="18738"/>
                                <a:pt x="20142" y="18576"/>
                                <a:pt x="20142" y="18360"/>
                              </a:cubicBezTo>
                              <a:lnTo>
                                <a:pt x="20142" y="7560"/>
                              </a:lnTo>
                              <a:cubicBezTo>
                                <a:pt x="20142" y="7344"/>
                                <a:pt x="19980" y="7182"/>
                                <a:pt x="19764" y="7182"/>
                              </a:cubicBezTo>
                              <a:lnTo>
                                <a:pt x="17928" y="7182"/>
                              </a:lnTo>
                              <a:lnTo>
                                <a:pt x="17928" y="6804"/>
                              </a:lnTo>
                              <a:cubicBezTo>
                                <a:pt x="17928" y="6588"/>
                                <a:pt x="17766" y="6426"/>
                                <a:pt x="17550" y="6426"/>
                              </a:cubicBezTo>
                              <a:cubicBezTo>
                                <a:pt x="17334" y="6426"/>
                                <a:pt x="17172" y="6588"/>
                                <a:pt x="17172" y="6804"/>
                              </a:cubicBezTo>
                              <a:lnTo>
                                <a:pt x="17172" y="7182"/>
                              </a:lnTo>
                              <a:lnTo>
                                <a:pt x="16470" y="7182"/>
                              </a:lnTo>
                              <a:lnTo>
                                <a:pt x="16470" y="6804"/>
                              </a:lnTo>
                              <a:cubicBezTo>
                                <a:pt x="16470" y="6588"/>
                                <a:pt x="16308" y="6426"/>
                                <a:pt x="16092" y="6426"/>
                              </a:cubicBezTo>
                              <a:cubicBezTo>
                                <a:pt x="15876" y="6426"/>
                                <a:pt x="15714" y="6588"/>
                                <a:pt x="15714" y="6804"/>
                              </a:cubicBezTo>
                              <a:lnTo>
                                <a:pt x="15714" y="7182"/>
                              </a:lnTo>
                              <a:lnTo>
                                <a:pt x="15012" y="7182"/>
                              </a:lnTo>
                              <a:lnTo>
                                <a:pt x="15012" y="6804"/>
                              </a:lnTo>
                              <a:cubicBezTo>
                                <a:pt x="15012" y="6588"/>
                                <a:pt x="14850" y="6426"/>
                                <a:pt x="14634" y="6426"/>
                              </a:cubicBezTo>
                              <a:cubicBezTo>
                                <a:pt x="14418" y="6426"/>
                                <a:pt x="14256" y="6588"/>
                                <a:pt x="14256" y="6804"/>
                              </a:cubicBezTo>
                              <a:lnTo>
                                <a:pt x="14256" y="7182"/>
                              </a:lnTo>
                              <a:lnTo>
                                <a:pt x="6480" y="7182"/>
                              </a:lnTo>
                              <a:lnTo>
                                <a:pt x="6480" y="6804"/>
                              </a:lnTo>
                              <a:cubicBezTo>
                                <a:pt x="6480" y="6588"/>
                                <a:pt x="6318" y="6426"/>
                                <a:pt x="6102" y="6426"/>
                              </a:cubicBezTo>
                              <a:cubicBezTo>
                                <a:pt x="5886" y="6426"/>
                                <a:pt x="5724" y="6588"/>
                                <a:pt x="5724" y="6804"/>
                              </a:cubicBezTo>
                              <a:lnTo>
                                <a:pt x="5724" y="7182"/>
                              </a:lnTo>
                              <a:lnTo>
                                <a:pt x="5022" y="7182"/>
                              </a:lnTo>
                              <a:lnTo>
                                <a:pt x="5022" y="6804"/>
                              </a:lnTo>
                              <a:cubicBezTo>
                                <a:pt x="5022" y="6588"/>
                                <a:pt x="4860" y="6426"/>
                                <a:pt x="4644" y="6426"/>
                              </a:cubicBezTo>
                              <a:cubicBezTo>
                                <a:pt x="4428" y="6426"/>
                                <a:pt x="4266" y="6588"/>
                                <a:pt x="4266" y="6804"/>
                              </a:cubicBezTo>
                              <a:lnTo>
                                <a:pt x="4266" y="7182"/>
                              </a:lnTo>
                              <a:lnTo>
                                <a:pt x="3618" y="7182"/>
                              </a:lnTo>
                              <a:lnTo>
                                <a:pt x="3618" y="6804"/>
                              </a:lnTo>
                              <a:cubicBezTo>
                                <a:pt x="3618" y="6588"/>
                                <a:pt x="3456" y="6426"/>
                                <a:pt x="3240" y="6426"/>
                              </a:cubicBezTo>
                              <a:cubicBezTo>
                                <a:pt x="3024" y="6426"/>
                                <a:pt x="2862" y="6588"/>
                                <a:pt x="2862" y="6804"/>
                              </a:cubicBezTo>
                              <a:lnTo>
                                <a:pt x="2862" y="7182"/>
                              </a:lnTo>
                              <a:lnTo>
                                <a:pt x="1728" y="7182"/>
                              </a:lnTo>
                              <a:cubicBezTo>
                                <a:pt x="1512" y="7182"/>
                                <a:pt x="1350" y="7344"/>
                                <a:pt x="1350" y="7560"/>
                              </a:cubicBezTo>
                              <a:lnTo>
                                <a:pt x="1350" y="18360"/>
                              </a:lnTo>
                              <a:cubicBezTo>
                                <a:pt x="1404" y="18576"/>
                                <a:pt x="1566" y="18738"/>
                                <a:pt x="1782" y="18738"/>
                              </a:cubicBezTo>
                              <a:close/>
                              <a:moveTo>
                                <a:pt x="8640" y="17982"/>
                              </a:moveTo>
                              <a:lnTo>
                                <a:pt x="5778" y="17982"/>
                              </a:lnTo>
                              <a:lnTo>
                                <a:pt x="5778" y="15822"/>
                              </a:lnTo>
                              <a:lnTo>
                                <a:pt x="8640" y="15822"/>
                              </a:lnTo>
                              <a:lnTo>
                                <a:pt x="8640" y="17982"/>
                              </a:lnTo>
                              <a:close/>
                              <a:moveTo>
                                <a:pt x="8640" y="15120"/>
                              </a:moveTo>
                              <a:lnTo>
                                <a:pt x="5778" y="15120"/>
                              </a:lnTo>
                              <a:lnTo>
                                <a:pt x="5778" y="12960"/>
                              </a:lnTo>
                              <a:lnTo>
                                <a:pt x="8640" y="12960"/>
                              </a:lnTo>
                              <a:lnTo>
                                <a:pt x="8640" y="15120"/>
                              </a:lnTo>
                              <a:close/>
                              <a:moveTo>
                                <a:pt x="8640" y="12258"/>
                              </a:moveTo>
                              <a:lnTo>
                                <a:pt x="5778" y="12258"/>
                              </a:lnTo>
                              <a:lnTo>
                                <a:pt x="5778" y="10098"/>
                              </a:lnTo>
                              <a:lnTo>
                                <a:pt x="8640" y="10098"/>
                              </a:lnTo>
                              <a:lnTo>
                                <a:pt x="8640" y="12258"/>
                              </a:lnTo>
                              <a:close/>
                              <a:moveTo>
                                <a:pt x="10206" y="16902"/>
                              </a:moveTo>
                              <a:lnTo>
                                <a:pt x="9342" y="17604"/>
                              </a:lnTo>
                              <a:lnTo>
                                <a:pt x="9342" y="16200"/>
                              </a:lnTo>
                              <a:lnTo>
                                <a:pt x="10206" y="16902"/>
                              </a:lnTo>
                              <a:close/>
                              <a:moveTo>
                                <a:pt x="9990" y="15822"/>
                              </a:moveTo>
                              <a:lnTo>
                                <a:pt x="11556" y="15822"/>
                              </a:lnTo>
                              <a:lnTo>
                                <a:pt x="10800" y="16416"/>
                              </a:lnTo>
                              <a:lnTo>
                                <a:pt x="9990" y="15822"/>
                              </a:lnTo>
                              <a:close/>
                              <a:moveTo>
                                <a:pt x="9990" y="17982"/>
                              </a:moveTo>
                              <a:lnTo>
                                <a:pt x="10746" y="17388"/>
                              </a:lnTo>
                              <a:lnTo>
                                <a:pt x="11502" y="17982"/>
                              </a:lnTo>
                              <a:lnTo>
                                <a:pt x="9990" y="17982"/>
                              </a:lnTo>
                              <a:close/>
                              <a:moveTo>
                                <a:pt x="12204" y="17604"/>
                              </a:moveTo>
                              <a:lnTo>
                                <a:pt x="11340" y="16902"/>
                              </a:lnTo>
                              <a:lnTo>
                                <a:pt x="12204" y="16200"/>
                              </a:lnTo>
                              <a:lnTo>
                                <a:pt x="12204" y="17604"/>
                              </a:lnTo>
                              <a:close/>
                              <a:moveTo>
                                <a:pt x="12204" y="15120"/>
                              </a:moveTo>
                              <a:lnTo>
                                <a:pt x="9342" y="15120"/>
                              </a:lnTo>
                              <a:lnTo>
                                <a:pt x="9342" y="12960"/>
                              </a:lnTo>
                              <a:lnTo>
                                <a:pt x="12204" y="12960"/>
                              </a:lnTo>
                              <a:lnTo>
                                <a:pt x="12204" y="15120"/>
                              </a:lnTo>
                              <a:close/>
                              <a:moveTo>
                                <a:pt x="12204" y="12258"/>
                              </a:moveTo>
                              <a:lnTo>
                                <a:pt x="9342" y="12258"/>
                              </a:lnTo>
                              <a:lnTo>
                                <a:pt x="9342" y="10098"/>
                              </a:lnTo>
                              <a:lnTo>
                                <a:pt x="12204" y="10098"/>
                              </a:lnTo>
                              <a:lnTo>
                                <a:pt x="12204" y="12258"/>
                              </a:lnTo>
                              <a:close/>
                              <a:moveTo>
                                <a:pt x="15822" y="17982"/>
                              </a:moveTo>
                              <a:lnTo>
                                <a:pt x="12960" y="17982"/>
                              </a:lnTo>
                              <a:lnTo>
                                <a:pt x="12960" y="15822"/>
                              </a:lnTo>
                              <a:lnTo>
                                <a:pt x="15822" y="15822"/>
                              </a:lnTo>
                              <a:lnTo>
                                <a:pt x="15822" y="17982"/>
                              </a:lnTo>
                              <a:close/>
                              <a:moveTo>
                                <a:pt x="15822" y="15120"/>
                              </a:moveTo>
                              <a:lnTo>
                                <a:pt x="12960" y="15120"/>
                              </a:lnTo>
                              <a:lnTo>
                                <a:pt x="12960" y="12960"/>
                              </a:lnTo>
                              <a:lnTo>
                                <a:pt x="15822" y="12960"/>
                              </a:lnTo>
                              <a:lnTo>
                                <a:pt x="15822" y="15120"/>
                              </a:lnTo>
                              <a:close/>
                              <a:moveTo>
                                <a:pt x="15822" y="12258"/>
                              </a:moveTo>
                              <a:lnTo>
                                <a:pt x="12960" y="12258"/>
                              </a:lnTo>
                              <a:lnTo>
                                <a:pt x="12960" y="10098"/>
                              </a:lnTo>
                              <a:lnTo>
                                <a:pt x="15822" y="10098"/>
                              </a:lnTo>
                              <a:lnTo>
                                <a:pt x="15822" y="12258"/>
                              </a:lnTo>
                              <a:close/>
                              <a:moveTo>
                                <a:pt x="19440" y="17982"/>
                              </a:moveTo>
                              <a:lnTo>
                                <a:pt x="16578" y="17982"/>
                              </a:lnTo>
                              <a:lnTo>
                                <a:pt x="16578" y="15822"/>
                              </a:lnTo>
                              <a:lnTo>
                                <a:pt x="19440" y="15822"/>
                              </a:lnTo>
                              <a:lnTo>
                                <a:pt x="19440" y="17982"/>
                              </a:lnTo>
                              <a:close/>
                              <a:moveTo>
                                <a:pt x="19440" y="15120"/>
                              </a:moveTo>
                              <a:lnTo>
                                <a:pt x="16578" y="15120"/>
                              </a:lnTo>
                              <a:lnTo>
                                <a:pt x="16578" y="12960"/>
                              </a:lnTo>
                              <a:lnTo>
                                <a:pt x="19440" y="12960"/>
                              </a:lnTo>
                              <a:lnTo>
                                <a:pt x="19440" y="15120"/>
                              </a:lnTo>
                              <a:close/>
                              <a:moveTo>
                                <a:pt x="19440" y="12258"/>
                              </a:moveTo>
                              <a:lnTo>
                                <a:pt x="16578" y="12258"/>
                              </a:lnTo>
                              <a:lnTo>
                                <a:pt x="16578" y="10098"/>
                              </a:lnTo>
                              <a:lnTo>
                                <a:pt x="19440" y="10098"/>
                              </a:lnTo>
                              <a:lnTo>
                                <a:pt x="19440" y="12258"/>
                              </a:lnTo>
                              <a:close/>
                              <a:moveTo>
                                <a:pt x="2160" y="7938"/>
                              </a:moveTo>
                              <a:lnTo>
                                <a:pt x="2916" y="7938"/>
                              </a:lnTo>
                              <a:lnTo>
                                <a:pt x="2916" y="8316"/>
                              </a:lnTo>
                              <a:cubicBezTo>
                                <a:pt x="2916" y="8532"/>
                                <a:pt x="3078" y="8694"/>
                                <a:pt x="3294" y="8694"/>
                              </a:cubicBezTo>
                              <a:cubicBezTo>
                                <a:pt x="3510" y="8694"/>
                                <a:pt x="3672" y="8532"/>
                                <a:pt x="3672" y="8316"/>
                              </a:cubicBezTo>
                              <a:lnTo>
                                <a:pt x="3672" y="7938"/>
                              </a:lnTo>
                              <a:lnTo>
                                <a:pt x="4374" y="7938"/>
                              </a:lnTo>
                              <a:lnTo>
                                <a:pt x="4374" y="8316"/>
                              </a:lnTo>
                              <a:cubicBezTo>
                                <a:pt x="4374" y="8532"/>
                                <a:pt x="4536" y="8694"/>
                                <a:pt x="4752" y="8694"/>
                              </a:cubicBezTo>
                              <a:cubicBezTo>
                                <a:pt x="4968" y="8694"/>
                                <a:pt x="5130" y="8532"/>
                                <a:pt x="5130" y="8316"/>
                              </a:cubicBezTo>
                              <a:lnTo>
                                <a:pt x="5130" y="7938"/>
                              </a:lnTo>
                              <a:lnTo>
                                <a:pt x="5832" y="7938"/>
                              </a:lnTo>
                              <a:lnTo>
                                <a:pt x="5832" y="8316"/>
                              </a:lnTo>
                              <a:cubicBezTo>
                                <a:pt x="5832" y="8532"/>
                                <a:pt x="5994" y="8694"/>
                                <a:pt x="6210" y="8694"/>
                              </a:cubicBezTo>
                              <a:cubicBezTo>
                                <a:pt x="6426" y="8694"/>
                                <a:pt x="6588" y="8532"/>
                                <a:pt x="6588" y="8316"/>
                              </a:cubicBezTo>
                              <a:lnTo>
                                <a:pt x="6588" y="7938"/>
                              </a:lnTo>
                              <a:lnTo>
                                <a:pt x="14526" y="7938"/>
                              </a:lnTo>
                              <a:lnTo>
                                <a:pt x="14526" y="8316"/>
                              </a:lnTo>
                              <a:cubicBezTo>
                                <a:pt x="14526" y="8532"/>
                                <a:pt x="14688" y="8694"/>
                                <a:pt x="14904" y="8694"/>
                              </a:cubicBezTo>
                              <a:cubicBezTo>
                                <a:pt x="15120" y="8694"/>
                                <a:pt x="15282" y="8532"/>
                                <a:pt x="15282" y="8316"/>
                              </a:cubicBezTo>
                              <a:lnTo>
                                <a:pt x="15282" y="7938"/>
                              </a:lnTo>
                              <a:lnTo>
                                <a:pt x="15984" y="7938"/>
                              </a:lnTo>
                              <a:lnTo>
                                <a:pt x="15984" y="8316"/>
                              </a:lnTo>
                              <a:cubicBezTo>
                                <a:pt x="15984" y="8532"/>
                                <a:pt x="16146" y="8694"/>
                                <a:pt x="16362" y="8694"/>
                              </a:cubicBezTo>
                              <a:cubicBezTo>
                                <a:pt x="16578" y="8694"/>
                                <a:pt x="16740" y="8532"/>
                                <a:pt x="16740" y="8316"/>
                              </a:cubicBezTo>
                              <a:lnTo>
                                <a:pt x="16740" y="7938"/>
                              </a:lnTo>
                              <a:lnTo>
                                <a:pt x="17442" y="7938"/>
                              </a:lnTo>
                              <a:lnTo>
                                <a:pt x="17442" y="8316"/>
                              </a:lnTo>
                              <a:cubicBezTo>
                                <a:pt x="17442" y="8532"/>
                                <a:pt x="17604" y="8694"/>
                                <a:pt x="17820" y="8694"/>
                              </a:cubicBezTo>
                              <a:cubicBezTo>
                                <a:pt x="18036" y="8694"/>
                                <a:pt x="18198" y="8532"/>
                                <a:pt x="18198" y="8316"/>
                              </a:cubicBezTo>
                              <a:lnTo>
                                <a:pt x="18198" y="7938"/>
                              </a:lnTo>
                              <a:lnTo>
                                <a:pt x="19656" y="7938"/>
                              </a:lnTo>
                              <a:lnTo>
                                <a:pt x="19656" y="9396"/>
                              </a:lnTo>
                              <a:lnTo>
                                <a:pt x="2376" y="9396"/>
                              </a:lnTo>
                              <a:lnTo>
                                <a:pt x="2376" y="7938"/>
                              </a:lnTo>
                              <a:close/>
                              <a:moveTo>
                                <a:pt x="2160" y="10098"/>
                              </a:moveTo>
                              <a:lnTo>
                                <a:pt x="5022" y="10098"/>
                              </a:lnTo>
                              <a:lnTo>
                                <a:pt x="5022" y="12258"/>
                              </a:lnTo>
                              <a:lnTo>
                                <a:pt x="2160" y="12258"/>
                              </a:lnTo>
                              <a:lnTo>
                                <a:pt x="2160" y="10098"/>
                              </a:lnTo>
                              <a:close/>
                              <a:moveTo>
                                <a:pt x="2160" y="12960"/>
                              </a:moveTo>
                              <a:lnTo>
                                <a:pt x="5022" y="12960"/>
                              </a:lnTo>
                              <a:lnTo>
                                <a:pt x="5022" y="15120"/>
                              </a:lnTo>
                              <a:lnTo>
                                <a:pt x="2160" y="15120"/>
                              </a:lnTo>
                              <a:lnTo>
                                <a:pt x="2160" y="12960"/>
                              </a:lnTo>
                              <a:close/>
                              <a:moveTo>
                                <a:pt x="2160" y="15822"/>
                              </a:moveTo>
                              <a:lnTo>
                                <a:pt x="5022" y="15822"/>
                              </a:lnTo>
                              <a:lnTo>
                                <a:pt x="5022" y="17982"/>
                              </a:lnTo>
                              <a:lnTo>
                                <a:pt x="2160" y="17982"/>
                              </a:lnTo>
                              <a:lnTo>
                                <a:pt x="2160" y="1582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<w:pict>
            <v:group id="Group 6" style="position:absolute;margin-left:0;margin-top:-33.95pt;width:540.5pt;height:791.65pt;z-index:-251658239;mso-position-horizontal-relative:page;mso-width-relative:margin;mso-height-relative:margin" alt="&quot;&quot;" coordsize="68657,100549" coordorigin="43,5265" o:spid="_x0000_s1026" w14:anchorId="0EBC6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">
              <v:rect id="Rectangle 17" style="position:absolute;left:43;top:96378;width:67843;height:9437;visibility:visible;mso-wrap-style:square;v-text-anchor:middle" o:spid="_x0000_s1027" fillcolor="#f2f2f2 [3052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/>
              <v:rect id="Rectangle 5" style="position:absolute;left:43;top:5265;width:68467;height:10833;visibility:visible;mso-wrap-style:square;v-text-anchor:middle" o:spid="_x0000_s1028" fillcolor="#1f497d [3215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>
                <v:fill type="gradient" color2="#548dd4 [1951]" angle="90" focus="100%" rotate="t"/>
              </v:rect>
              <v:rect id="Rectangle" style="position:absolute;left:43;top:96378;width:67856;height:381;visibility:visible;mso-wrap-style:square;v-text-anchor:middle" o:spid="_x0000_s1029" fillcolor="#1f497d [3215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>
                <v:stroke miterlimit="4"/>
                <v:textbox inset="3pt,3pt,3pt,3pt"/>
              </v:rect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1" style="position:absolute;left:28777;top:-23322;width:11336;height:68510;rotation:90;visibility:visible;mso-wrap-style:square" alt="decorative image of lines in the shape of arrows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">
                <v:imagedata croptop="671f" cropright="46354f" recolortarget="black [1448]" o:title="decorative image of lines in the shape of arrows" r:id="rId2"/>
              </v:shape>
              <v:shape id="Round Same Side Corner Rectangle 14" style="position:absolute;left:2764;top:5265;width:8858;height:8573;rotation:180;visibility:visible;mso-wrap-style:square;v-text-anchor:middle" coordsize="885825,857250" o:spid="_x0000_s1031" fillcolor="white [3212]" stroked="f" strokeweight="1pt" path="m142878,l742947,v78909,,142878,63969,142878,142878l885825,857250r,l,857250r,l,142878c,63969,63969,,1428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>
                <v:path arrowok="t" o:connecttype="custom" o:connectlocs="142878,0;742947,0;885825,142878;885825,857250;885825,857250;0,857250;0,857250;0,142878;142878,0" o:connectangles="0,0,0,0,0,0,0,0,0"/>
              </v:shape>
              <v:shape id="Shape" style="position:absolute;left:4506;top:7007;width:5080;height:5080;visibility:visible;mso-wrap-style:square;v-text-anchor:middle" coordsize="21600,21600" o:spid="_x0000_s1032" fillcolor="#1f497d [3215]" stroked="f" strokeweight="1pt" path="m17388,5022l11826,1350v,-108,54,-162,54,-270c11880,486,11394,,10800,,10206,,9720,486,9720,1080v,108,,162,54,270l4212,5022,,5022,,21600r21600,l21600,5022r-4212,xm10800,702v216,,378,162,378,378c11178,1296,11016,1458,10800,1458v-216,,-378,-162,-378,-378c10422,864,10584,702,10800,702xm10152,1944v378,270,918,270,1296,l16092,5022r-10584,l10152,1944xm20844,20898r-20142,l702,5778r20142,l20844,20898xm16524,19440r-4698,c11610,19440,11448,19602,11448,19818v,216,162,378,378,378l16524,20196v216,,378,-162,378,-378c16902,19602,16740,19440,16524,19440xm19440,19440r-1458,c17766,19440,17604,19602,17604,19818v,216,162,378,378,378l19440,20196v216,,378,-162,378,-378c19764,19602,19602,19440,19440,19440xm1782,20142r2160,c4158,20142,4320,19980,4320,19764v,-216,-162,-378,-378,-378l1782,19386v-216,,-378,162,-378,378c1404,19980,1566,20142,1782,20142xm1782,18738r17982,c19980,18738,20142,18576,20142,18360r,-10800c20142,7344,19980,7182,19764,7182r-1836,l17928,6804v,-216,-162,-378,-378,-378c17334,6426,17172,6588,17172,6804r,378l16470,7182r,-378c16470,6588,16308,6426,16092,6426v-216,,-378,162,-378,378l15714,7182r-702,l15012,6804v,-216,-162,-378,-378,-378c14418,6426,14256,6588,14256,6804r,378l6480,7182r,-378c6480,6588,6318,6426,6102,6426v-216,,-378,162,-378,378l5724,7182r-702,l5022,6804v,-216,-162,-378,-378,-378c4428,6426,4266,6588,4266,6804r,378l3618,7182r,-378c3618,6588,3456,6426,3240,6426v-216,,-378,162,-378,378l2862,7182r-1134,c1512,7182,1350,7344,1350,7560r,10800c1404,18576,1566,18738,1782,18738xm8640,17982r-2862,l5778,15822r2862,l8640,17982xm8640,15120r-2862,l5778,12960r2862,l8640,15120xm8640,12258r-2862,l5778,10098r2862,l8640,12258xm10206,16902r-864,702l9342,16200r864,702xm9990,15822r1566,l10800,16416r-810,-594xm9990,17982r756,-594l11502,17982r-1512,xm12204,17604r-864,-702l12204,16200r,1404xm12204,15120r-2862,l9342,12960r2862,l12204,15120xm12204,12258r-2862,l9342,10098r2862,l12204,12258xm15822,17982r-2862,l12960,15822r2862,l15822,17982xm15822,15120r-2862,l12960,12960r2862,l15822,15120xm15822,12258r-2862,l12960,10098r2862,l15822,12258xm19440,17982r-2862,l16578,15822r2862,l19440,17982xm19440,15120r-2862,l16578,12960r2862,l19440,15120xm19440,12258r-2862,l16578,10098r2862,l19440,12258xm2160,7938r756,l2916,8316v,216,162,378,378,378c3510,8694,3672,8532,3672,8316r,-378l4374,7938r,378c4374,8532,4536,8694,4752,8694v216,,378,-162,378,-378l5130,7938r702,l5832,8316v,216,162,378,378,378c6426,8694,6588,8532,6588,8316r,-378l14526,7938r,378c14526,8532,14688,8694,14904,8694v216,,378,-162,378,-378l15282,7938r702,l15984,8316v,216,162,378,378,378c16578,8694,16740,8532,16740,8316r,-378l17442,7938r,378c17442,8532,17604,8694,17820,8694v216,,378,-162,378,-378l18198,7938r1458,l19656,9396r-17280,l2376,7938r-216,xm2160,10098r2862,l5022,12258r-2862,l2160,10098xm2160,12960r2862,l5022,15120r-2862,l2160,12960xm2160,15822r2862,l5022,17982r-2862,l2160,1582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">
                <v:stroke miterlimit="4" joinstyle="miter"/>
                <v:path arrowok="t" o:connecttype="custom" o:connectlocs="254001,254001;254001,254001;254001,254001;254001,254001" o:connectangles="0,90,180,270" o:extrusionok="f"/>
              </v:shape>
              <w10:wrap anchorx="page"/>
            </v:group>
          </w:pict>
        </mc:Fallback>
      </mc:AlternateContent>
    </w:r>
    <w:r w:rsidR="006E364D">
      <w:rPr>
        <w:noProof/>
      </w:rPr>
      <w:drawing>
        <wp:anchor distT="0" distB="0" distL="114300" distR="114300" simplePos="0" relativeHeight="251658240" behindDoc="1" locked="0" layoutInCell="1" allowOverlap="1" wp14:anchorId="22E50EF3" wp14:editId="5197D0F1">
          <wp:simplePos x="0" y="0"/>
          <wp:positionH relativeFrom="column">
            <wp:posOffset>6512560</wp:posOffset>
          </wp:positionH>
          <wp:positionV relativeFrom="page">
            <wp:posOffset>238125</wp:posOffset>
          </wp:positionV>
          <wp:extent cx="2076450" cy="809625"/>
          <wp:effectExtent l="0" t="0" r="0" b="9525"/>
          <wp:wrapNone/>
          <wp:docPr id="78" name="Picture 78" descr="Nevada State Public School Charter Author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3" descr="Nevada State Public School Charter Authority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0825" cy="819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2ABCDEBE">
      <w:t xml:space="preserve">                                   </w:t>
    </w:r>
    <w:r w:rsidR="2ABCDEBE">
      <w:rPr>
        <w:b/>
        <w:bCs/>
        <w:color w:val="FFFFFF" w:themeColor="background1"/>
        <w:sz w:val="36"/>
        <w:szCs w:val="36"/>
      </w:rPr>
      <w:t>Long-Range Calendar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6C60F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A7E0F4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08479D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368BC0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62CF33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21CA5F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BD61F1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2B6F7B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E2A80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E9C55F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7140C4"/>
    <w:multiLevelType w:val="hybridMultilevel"/>
    <w:tmpl w:val="BE369014"/>
    <w:lvl w:ilvl="0" w:tplc="04090001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11" w15:restartNumberingAfterBreak="0">
    <w:nsid w:val="0EB90CD3"/>
    <w:multiLevelType w:val="hybridMultilevel"/>
    <w:tmpl w:val="3F2493E6"/>
    <w:lvl w:ilvl="0" w:tplc="4CB89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C832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CE9E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1CC1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2047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4E4E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6A14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5AA6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1862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48B294"/>
    <w:multiLevelType w:val="hybridMultilevel"/>
    <w:tmpl w:val="508210BC"/>
    <w:lvl w:ilvl="0" w:tplc="530438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8635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EC74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E8B7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0ED1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AC6C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DEE5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D86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2204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772436"/>
    <w:multiLevelType w:val="hybridMultilevel"/>
    <w:tmpl w:val="D7F0C318"/>
    <w:lvl w:ilvl="0" w:tplc="04090001">
      <w:start w:val="1"/>
      <w:numFmt w:val="bullet"/>
      <w:lvlText w:val=""/>
      <w:lvlJc w:val="left"/>
      <w:pPr>
        <w:ind w:left="4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1" w:hanging="360"/>
      </w:pPr>
      <w:rPr>
        <w:rFonts w:ascii="Wingdings" w:hAnsi="Wingdings" w:hint="default"/>
      </w:rPr>
    </w:lvl>
  </w:abstractNum>
  <w:abstractNum w:abstractNumId="14" w15:restartNumberingAfterBreak="0">
    <w:nsid w:val="17B12990"/>
    <w:multiLevelType w:val="hybridMultilevel"/>
    <w:tmpl w:val="3D3ED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D641B6"/>
    <w:multiLevelType w:val="hybridMultilevel"/>
    <w:tmpl w:val="D27C9F12"/>
    <w:lvl w:ilvl="0" w:tplc="0874B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CAC7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2807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96C5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B4C4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6C40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3E22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809F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8E9A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784D13"/>
    <w:multiLevelType w:val="hybridMultilevel"/>
    <w:tmpl w:val="4FFE5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E3EE8B"/>
    <w:multiLevelType w:val="hybridMultilevel"/>
    <w:tmpl w:val="04D84ECE"/>
    <w:lvl w:ilvl="0" w:tplc="AA8AFB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C617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6C7C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1E1B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D03A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B67E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1AD8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686E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9070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A819D6"/>
    <w:multiLevelType w:val="hybridMultilevel"/>
    <w:tmpl w:val="9F560D20"/>
    <w:lvl w:ilvl="0" w:tplc="BFC692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9244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3A2D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B6A0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3015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244C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46B9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ACE0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4CD6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9B31FF"/>
    <w:multiLevelType w:val="hybridMultilevel"/>
    <w:tmpl w:val="A314A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C059CD"/>
    <w:multiLevelType w:val="hybridMultilevel"/>
    <w:tmpl w:val="A5B82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E43D61"/>
    <w:multiLevelType w:val="hybridMultilevel"/>
    <w:tmpl w:val="17E891A6"/>
    <w:lvl w:ilvl="0" w:tplc="A4D86DA8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335BF6"/>
    <w:multiLevelType w:val="hybridMultilevel"/>
    <w:tmpl w:val="91DAF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344256"/>
    <w:multiLevelType w:val="hybridMultilevel"/>
    <w:tmpl w:val="ABB01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5A09E0"/>
    <w:multiLevelType w:val="hybridMultilevel"/>
    <w:tmpl w:val="2C203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66375A"/>
    <w:multiLevelType w:val="hybridMultilevel"/>
    <w:tmpl w:val="FFFFFFFF"/>
    <w:lvl w:ilvl="0" w:tplc="653630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9363C0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DBDAF00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654E3B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16625E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3C0818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772728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9BEC64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901E67D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D78B8AD"/>
    <w:multiLevelType w:val="hybridMultilevel"/>
    <w:tmpl w:val="D1AC2A48"/>
    <w:lvl w:ilvl="0" w:tplc="9530D7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A1CBD0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B5D0917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25EE04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F6E677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7DEE706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578AA0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586AA4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DAC700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2D0710A"/>
    <w:multiLevelType w:val="hybridMultilevel"/>
    <w:tmpl w:val="CCC8B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E622C4"/>
    <w:multiLevelType w:val="hybridMultilevel"/>
    <w:tmpl w:val="495A948E"/>
    <w:lvl w:ilvl="0" w:tplc="E87A10E6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F140E3"/>
    <w:multiLevelType w:val="hybridMultilevel"/>
    <w:tmpl w:val="25D6D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FE67A0"/>
    <w:multiLevelType w:val="hybridMultilevel"/>
    <w:tmpl w:val="19F2D3E4"/>
    <w:lvl w:ilvl="0" w:tplc="04090001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31" w15:restartNumberingAfterBreak="0">
    <w:nsid w:val="5815B9F1"/>
    <w:multiLevelType w:val="hybridMultilevel"/>
    <w:tmpl w:val="2DAC7C44"/>
    <w:lvl w:ilvl="0" w:tplc="BA6652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AA96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BA01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C805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D299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10BC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F46C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D6A0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6EE2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20B757"/>
    <w:multiLevelType w:val="hybridMultilevel"/>
    <w:tmpl w:val="7F729A9E"/>
    <w:lvl w:ilvl="0" w:tplc="2702D6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E072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D87C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ECCB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2846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8CD0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76A3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24BD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F27E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96F9D3"/>
    <w:multiLevelType w:val="hybridMultilevel"/>
    <w:tmpl w:val="0A025A9A"/>
    <w:lvl w:ilvl="0" w:tplc="590C87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103D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2E7D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5A1B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1018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A87F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2E27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3E2F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F6F7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3931FE"/>
    <w:multiLevelType w:val="hybridMultilevel"/>
    <w:tmpl w:val="39F6F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02E129"/>
    <w:multiLevelType w:val="hybridMultilevel"/>
    <w:tmpl w:val="9DAEBDEE"/>
    <w:lvl w:ilvl="0" w:tplc="DDFCC9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AE1D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FCEE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B829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9AA5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90F8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C085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8232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8400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6A1084"/>
    <w:multiLevelType w:val="hybridMultilevel"/>
    <w:tmpl w:val="6FEE8398"/>
    <w:lvl w:ilvl="0" w:tplc="F11C61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83546B"/>
    <w:multiLevelType w:val="hybridMultilevel"/>
    <w:tmpl w:val="7D68686A"/>
    <w:lvl w:ilvl="0" w:tplc="4418B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B869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2E75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720F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24D2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B45A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1A74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C8B1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86EE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0736CF"/>
    <w:multiLevelType w:val="hybridMultilevel"/>
    <w:tmpl w:val="C310C206"/>
    <w:lvl w:ilvl="0" w:tplc="16C4BD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B280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32ED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C017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D644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740C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F0BA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4E8F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3871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1C996E"/>
    <w:multiLevelType w:val="hybridMultilevel"/>
    <w:tmpl w:val="63DAF63E"/>
    <w:lvl w:ilvl="0" w:tplc="522021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9018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C0A7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1603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2077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EC56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EC4C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B264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7ECF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AF421A"/>
    <w:multiLevelType w:val="hybridMultilevel"/>
    <w:tmpl w:val="05001A0E"/>
    <w:lvl w:ilvl="0" w:tplc="D5D26F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3CEB74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9AECE8F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290335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3D6A7E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57285F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01423B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A34E75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18A5CB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AA01EFA"/>
    <w:multiLevelType w:val="hybridMultilevel"/>
    <w:tmpl w:val="8CB6B576"/>
    <w:lvl w:ilvl="0" w:tplc="E87A10E6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2" w15:restartNumberingAfterBreak="0">
    <w:nsid w:val="7C3B3A00"/>
    <w:multiLevelType w:val="hybridMultilevel"/>
    <w:tmpl w:val="0DE2E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9938E6"/>
    <w:multiLevelType w:val="hybridMultilevel"/>
    <w:tmpl w:val="00144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5348089">
    <w:abstractNumId w:val="11"/>
  </w:num>
  <w:num w:numId="2" w16cid:durableId="1857190768">
    <w:abstractNumId w:val="17"/>
  </w:num>
  <w:num w:numId="3" w16cid:durableId="1934121918">
    <w:abstractNumId w:val="32"/>
  </w:num>
  <w:num w:numId="4" w16cid:durableId="307367712">
    <w:abstractNumId w:val="31"/>
  </w:num>
  <w:num w:numId="5" w16cid:durableId="502012263">
    <w:abstractNumId w:val="39"/>
  </w:num>
  <w:num w:numId="6" w16cid:durableId="293413399">
    <w:abstractNumId w:val="15"/>
  </w:num>
  <w:num w:numId="7" w16cid:durableId="482046850">
    <w:abstractNumId w:val="35"/>
  </w:num>
  <w:num w:numId="8" w16cid:durableId="1490291466">
    <w:abstractNumId w:val="33"/>
  </w:num>
  <w:num w:numId="9" w16cid:durableId="1148132162">
    <w:abstractNumId w:val="12"/>
  </w:num>
  <w:num w:numId="10" w16cid:durableId="1411000333">
    <w:abstractNumId w:val="40"/>
  </w:num>
  <w:num w:numId="11" w16cid:durableId="999582589">
    <w:abstractNumId w:val="37"/>
  </w:num>
  <w:num w:numId="12" w16cid:durableId="190145179">
    <w:abstractNumId w:val="26"/>
  </w:num>
  <w:num w:numId="13" w16cid:durableId="107239983">
    <w:abstractNumId w:val="18"/>
  </w:num>
  <w:num w:numId="14" w16cid:durableId="957637269">
    <w:abstractNumId w:val="38"/>
  </w:num>
  <w:num w:numId="15" w16cid:durableId="758722095">
    <w:abstractNumId w:val="27"/>
  </w:num>
  <w:num w:numId="16" w16cid:durableId="360398574">
    <w:abstractNumId w:val="22"/>
  </w:num>
  <w:num w:numId="17" w16cid:durableId="893078076">
    <w:abstractNumId w:val="16"/>
  </w:num>
  <w:num w:numId="18" w16cid:durableId="1910263962">
    <w:abstractNumId w:val="29"/>
  </w:num>
  <w:num w:numId="19" w16cid:durableId="1612056033">
    <w:abstractNumId w:val="41"/>
  </w:num>
  <w:num w:numId="20" w16cid:durableId="12194390">
    <w:abstractNumId w:val="28"/>
  </w:num>
  <w:num w:numId="21" w16cid:durableId="1010644614">
    <w:abstractNumId w:val="24"/>
  </w:num>
  <w:num w:numId="22" w16cid:durableId="749036907">
    <w:abstractNumId w:val="23"/>
  </w:num>
  <w:num w:numId="23" w16cid:durableId="197159633">
    <w:abstractNumId w:val="42"/>
  </w:num>
  <w:num w:numId="24" w16cid:durableId="740910798">
    <w:abstractNumId w:val="21"/>
  </w:num>
  <w:num w:numId="25" w16cid:durableId="2136023927">
    <w:abstractNumId w:val="20"/>
  </w:num>
  <w:num w:numId="26" w16cid:durableId="1403867993">
    <w:abstractNumId w:val="36"/>
  </w:num>
  <w:num w:numId="27" w16cid:durableId="190730926">
    <w:abstractNumId w:val="9"/>
  </w:num>
  <w:num w:numId="28" w16cid:durableId="992686292">
    <w:abstractNumId w:val="7"/>
  </w:num>
  <w:num w:numId="29" w16cid:durableId="195121553">
    <w:abstractNumId w:val="6"/>
  </w:num>
  <w:num w:numId="30" w16cid:durableId="79759784">
    <w:abstractNumId w:val="5"/>
  </w:num>
  <w:num w:numId="31" w16cid:durableId="496653053">
    <w:abstractNumId w:val="4"/>
  </w:num>
  <w:num w:numId="32" w16cid:durableId="2026132776">
    <w:abstractNumId w:val="8"/>
  </w:num>
  <w:num w:numId="33" w16cid:durableId="1151101582">
    <w:abstractNumId w:val="3"/>
  </w:num>
  <w:num w:numId="34" w16cid:durableId="1137333862">
    <w:abstractNumId w:val="2"/>
  </w:num>
  <w:num w:numId="35" w16cid:durableId="200166003">
    <w:abstractNumId w:val="1"/>
  </w:num>
  <w:num w:numId="36" w16cid:durableId="9454547">
    <w:abstractNumId w:val="0"/>
  </w:num>
  <w:num w:numId="37" w16cid:durableId="1492062636">
    <w:abstractNumId w:val="13"/>
  </w:num>
  <w:num w:numId="38" w16cid:durableId="1801024639">
    <w:abstractNumId w:val="10"/>
  </w:num>
  <w:num w:numId="39" w16cid:durableId="402876846">
    <w:abstractNumId w:val="14"/>
  </w:num>
  <w:num w:numId="40" w16cid:durableId="1031539407">
    <w:abstractNumId w:val="30"/>
  </w:num>
  <w:num w:numId="41" w16cid:durableId="474765648">
    <w:abstractNumId w:val="19"/>
  </w:num>
  <w:num w:numId="42" w16cid:durableId="1921672116">
    <w:abstractNumId w:val="25"/>
  </w:num>
  <w:num w:numId="43" w16cid:durableId="573049261">
    <w:abstractNumId w:val="34"/>
  </w:num>
  <w:num w:numId="44" w16cid:durableId="747655379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434"/>
    <w:rsid w:val="00001719"/>
    <w:rsid w:val="000063C9"/>
    <w:rsid w:val="00020594"/>
    <w:rsid w:val="00023C02"/>
    <w:rsid w:val="00027EC2"/>
    <w:rsid w:val="00030460"/>
    <w:rsid w:val="000311B8"/>
    <w:rsid w:val="000353B2"/>
    <w:rsid w:val="00036BA1"/>
    <w:rsid w:val="00040256"/>
    <w:rsid w:val="00040611"/>
    <w:rsid w:val="000431B0"/>
    <w:rsid w:val="0004363E"/>
    <w:rsid w:val="00044714"/>
    <w:rsid w:val="000557B7"/>
    <w:rsid w:val="000625E5"/>
    <w:rsid w:val="00065545"/>
    <w:rsid w:val="00066A04"/>
    <w:rsid w:val="000671C8"/>
    <w:rsid w:val="00080CFB"/>
    <w:rsid w:val="00083CF6"/>
    <w:rsid w:val="000B1DF9"/>
    <w:rsid w:val="000B26D1"/>
    <w:rsid w:val="000B319A"/>
    <w:rsid w:val="000B3678"/>
    <w:rsid w:val="000B43E4"/>
    <w:rsid w:val="000B6094"/>
    <w:rsid w:val="000C75BF"/>
    <w:rsid w:val="000D07F4"/>
    <w:rsid w:val="000D6121"/>
    <w:rsid w:val="000D7E03"/>
    <w:rsid w:val="000F316B"/>
    <w:rsid w:val="000F51F5"/>
    <w:rsid w:val="000F7BA8"/>
    <w:rsid w:val="00110721"/>
    <w:rsid w:val="00123FA0"/>
    <w:rsid w:val="001257F0"/>
    <w:rsid w:val="001267EF"/>
    <w:rsid w:val="001320DE"/>
    <w:rsid w:val="00132B57"/>
    <w:rsid w:val="00136E16"/>
    <w:rsid w:val="001376BE"/>
    <w:rsid w:val="0014015E"/>
    <w:rsid w:val="00140720"/>
    <w:rsid w:val="001421B3"/>
    <w:rsid w:val="00147CF5"/>
    <w:rsid w:val="0016135D"/>
    <w:rsid w:val="001645C8"/>
    <w:rsid w:val="00165130"/>
    <w:rsid w:val="00181A37"/>
    <w:rsid w:val="00186698"/>
    <w:rsid w:val="001918F5"/>
    <w:rsid w:val="00193C8F"/>
    <w:rsid w:val="001962CB"/>
    <w:rsid w:val="001A049E"/>
    <w:rsid w:val="001A199E"/>
    <w:rsid w:val="001A6CEC"/>
    <w:rsid w:val="001B0E5D"/>
    <w:rsid w:val="001C46C8"/>
    <w:rsid w:val="001C6C39"/>
    <w:rsid w:val="001E400D"/>
    <w:rsid w:val="00206ACA"/>
    <w:rsid w:val="00207A06"/>
    <w:rsid w:val="0021230F"/>
    <w:rsid w:val="00230D57"/>
    <w:rsid w:val="00233BC0"/>
    <w:rsid w:val="002351ED"/>
    <w:rsid w:val="00243209"/>
    <w:rsid w:val="0025130C"/>
    <w:rsid w:val="002514F9"/>
    <w:rsid w:val="00256391"/>
    <w:rsid w:val="002633EB"/>
    <w:rsid w:val="00265218"/>
    <w:rsid w:val="00284CE9"/>
    <w:rsid w:val="00293E4D"/>
    <w:rsid w:val="002A7EEA"/>
    <w:rsid w:val="002B1F47"/>
    <w:rsid w:val="002B21DE"/>
    <w:rsid w:val="002C3754"/>
    <w:rsid w:val="002C5815"/>
    <w:rsid w:val="002D174A"/>
    <w:rsid w:val="002D3842"/>
    <w:rsid w:val="002D42DD"/>
    <w:rsid w:val="002E0313"/>
    <w:rsid w:val="002E4D87"/>
    <w:rsid w:val="002F3B39"/>
    <w:rsid w:val="00307345"/>
    <w:rsid w:val="00311D2C"/>
    <w:rsid w:val="00317452"/>
    <w:rsid w:val="00321F42"/>
    <w:rsid w:val="0033235E"/>
    <w:rsid w:val="0033240F"/>
    <w:rsid w:val="00335787"/>
    <w:rsid w:val="003378F2"/>
    <w:rsid w:val="00337C0F"/>
    <w:rsid w:val="0034394F"/>
    <w:rsid w:val="00350973"/>
    <w:rsid w:val="00354B5B"/>
    <w:rsid w:val="003576BF"/>
    <w:rsid w:val="00361932"/>
    <w:rsid w:val="00362B90"/>
    <w:rsid w:val="00366F6D"/>
    <w:rsid w:val="003804A6"/>
    <w:rsid w:val="003807A3"/>
    <w:rsid w:val="003971C8"/>
    <w:rsid w:val="003A3A84"/>
    <w:rsid w:val="003A45E1"/>
    <w:rsid w:val="003A5EE5"/>
    <w:rsid w:val="003C0F45"/>
    <w:rsid w:val="003D6F01"/>
    <w:rsid w:val="003D7692"/>
    <w:rsid w:val="003E0129"/>
    <w:rsid w:val="003F43E8"/>
    <w:rsid w:val="003F717A"/>
    <w:rsid w:val="004105ED"/>
    <w:rsid w:val="00411C09"/>
    <w:rsid w:val="004160B2"/>
    <w:rsid w:val="00417838"/>
    <w:rsid w:val="00432C55"/>
    <w:rsid w:val="00433B4E"/>
    <w:rsid w:val="00434326"/>
    <w:rsid w:val="00435E8C"/>
    <w:rsid w:val="00444054"/>
    <w:rsid w:val="0045354C"/>
    <w:rsid w:val="004565A5"/>
    <w:rsid w:val="00462F2D"/>
    <w:rsid w:val="00463B35"/>
    <w:rsid w:val="0046763F"/>
    <w:rsid w:val="004751C3"/>
    <w:rsid w:val="00476945"/>
    <w:rsid w:val="00482917"/>
    <w:rsid w:val="00484821"/>
    <w:rsid w:val="00490930"/>
    <w:rsid w:val="004A21B9"/>
    <w:rsid w:val="004B3671"/>
    <w:rsid w:val="004B64EF"/>
    <w:rsid w:val="004C2F50"/>
    <w:rsid w:val="004C5892"/>
    <w:rsid w:val="004C76F0"/>
    <w:rsid w:val="004C7FC6"/>
    <w:rsid w:val="004D195C"/>
    <w:rsid w:val="004D4E6A"/>
    <w:rsid w:val="004D72BC"/>
    <w:rsid w:val="004E4001"/>
    <w:rsid w:val="004F04E4"/>
    <w:rsid w:val="00521BAD"/>
    <w:rsid w:val="00523963"/>
    <w:rsid w:val="005314DA"/>
    <w:rsid w:val="0053168C"/>
    <w:rsid w:val="00531CA5"/>
    <w:rsid w:val="00542E94"/>
    <w:rsid w:val="005454D1"/>
    <w:rsid w:val="0055076C"/>
    <w:rsid w:val="00552022"/>
    <w:rsid w:val="00563E56"/>
    <w:rsid w:val="005643AB"/>
    <w:rsid w:val="00565DA1"/>
    <w:rsid w:val="0057319C"/>
    <w:rsid w:val="00574B2D"/>
    <w:rsid w:val="0059300C"/>
    <w:rsid w:val="00596105"/>
    <w:rsid w:val="005A477D"/>
    <w:rsid w:val="005A6210"/>
    <w:rsid w:val="005B4ABB"/>
    <w:rsid w:val="005B4E9B"/>
    <w:rsid w:val="005B63A3"/>
    <w:rsid w:val="005C1237"/>
    <w:rsid w:val="005C2E14"/>
    <w:rsid w:val="005D0411"/>
    <w:rsid w:val="005D124E"/>
    <w:rsid w:val="005E06A2"/>
    <w:rsid w:val="005E3D49"/>
    <w:rsid w:val="005E47F1"/>
    <w:rsid w:val="005F0A67"/>
    <w:rsid w:val="0060589C"/>
    <w:rsid w:val="006132C6"/>
    <w:rsid w:val="0062237B"/>
    <w:rsid w:val="00627511"/>
    <w:rsid w:val="0063413E"/>
    <w:rsid w:val="00640C01"/>
    <w:rsid w:val="006451BC"/>
    <w:rsid w:val="00652645"/>
    <w:rsid w:val="006533E8"/>
    <w:rsid w:val="006676FD"/>
    <w:rsid w:val="006922D5"/>
    <w:rsid w:val="00696BC0"/>
    <w:rsid w:val="006A23C2"/>
    <w:rsid w:val="006A4FC1"/>
    <w:rsid w:val="006B0080"/>
    <w:rsid w:val="006B0A41"/>
    <w:rsid w:val="006B3313"/>
    <w:rsid w:val="006B61BE"/>
    <w:rsid w:val="006C1C87"/>
    <w:rsid w:val="006C2C8B"/>
    <w:rsid w:val="006C55C0"/>
    <w:rsid w:val="006C5D62"/>
    <w:rsid w:val="006C64DC"/>
    <w:rsid w:val="006C7D7C"/>
    <w:rsid w:val="006D35FB"/>
    <w:rsid w:val="006E364D"/>
    <w:rsid w:val="006E4E4C"/>
    <w:rsid w:val="006E66B3"/>
    <w:rsid w:val="006E7B6F"/>
    <w:rsid w:val="0071089C"/>
    <w:rsid w:val="007205E7"/>
    <w:rsid w:val="0072385E"/>
    <w:rsid w:val="00723AB1"/>
    <w:rsid w:val="0074177A"/>
    <w:rsid w:val="00741958"/>
    <w:rsid w:val="00742B69"/>
    <w:rsid w:val="007438C3"/>
    <w:rsid w:val="00745EB0"/>
    <w:rsid w:val="007530EA"/>
    <w:rsid w:val="00755045"/>
    <w:rsid w:val="007627C0"/>
    <w:rsid w:val="0076593F"/>
    <w:rsid w:val="00774D8C"/>
    <w:rsid w:val="00790339"/>
    <w:rsid w:val="0079302E"/>
    <w:rsid w:val="007946D9"/>
    <w:rsid w:val="007B0734"/>
    <w:rsid w:val="007B52D2"/>
    <w:rsid w:val="007B6ACF"/>
    <w:rsid w:val="007B77C6"/>
    <w:rsid w:val="007C1F7D"/>
    <w:rsid w:val="007C2542"/>
    <w:rsid w:val="007D2056"/>
    <w:rsid w:val="007D4902"/>
    <w:rsid w:val="007D668C"/>
    <w:rsid w:val="007D7DD7"/>
    <w:rsid w:val="007E6A01"/>
    <w:rsid w:val="008010FE"/>
    <w:rsid w:val="00810060"/>
    <w:rsid w:val="00811187"/>
    <w:rsid w:val="00814684"/>
    <w:rsid w:val="0081657C"/>
    <w:rsid w:val="00816E86"/>
    <w:rsid w:val="00820935"/>
    <w:rsid w:val="0082271F"/>
    <w:rsid w:val="00844F5D"/>
    <w:rsid w:val="008542FE"/>
    <w:rsid w:val="00855DC5"/>
    <w:rsid w:val="00856DEB"/>
    <w:rsid w:val="00857AED"/>
    <w:rsid w:val="0086179C"/>
    <w:rsid w:val="008645BF"/>
    <w:rsid w:val="00872C36"/>
    <w:rsid w:val="00874EDC"/>
    <w:rsid w:val="00881116"/>
    <w:rsid w:val="00881EE8"/>
    <w:rsid w:val="00885FC8"/>
    <w:rsid w:val="00887F04"/>
    <w:rsid w:val="008935DD"/>
    <w:rsid w:val="008A3CC7"/>
    <w:rsid w:val="008B2DF8"/>
    <w:rsid w:val="008B34FF"/>
    <w:rsid w:val="008D3EE1"/>
    <w:rsid w:val="008D4720"/>
    <w:rsid w:val="008E20B5"/>
    <w:rsid w:val="008E355E"/>
    <w:rsid w:val="008F50B1"/>
    <w:rsid w:val="00905F02"/>
    <w:rsid w:val="0091086D"/>
    <w:rsid w:val="00914DD1"/>
    <w:rsid w:val="00922272"/>
    <w:rsid w:val="009350D1"/>
    <w:rsid w:val="00940EAA"/>
    <w:rsid w:val="009445B9"/>
    <w:rsid w:val="00957316"/>
    <w:rsid w:val="00961928"/>
    <w:rsid w:val="00965149"/>
    <w:rsid w:val="00970DF8"/>
    <w:rsid w:val="00971CE3"/>
    <w:rsid w:val="00972357"/>
    <w:rsid w:val="009732D8"/>
    <w:rsid w:val="00983861"/>
    <w:rsid w:val="009A4356"/>
    <w:rsid w:val="009C4254"/>
    <w:rsid w:val="009C461B"/>
    <w:rsid w:val="009C4B32"/>
    <w:rsid w:val="009D1F9F"/>
    <w:rsid w:val="009E6AC6"/>
    <w:rsid w:val="009F707B"/>
    <w:rsid w:val="00A0029B"/>
    <w:rsid w:val="00A00934"/>
    <w:rsid w:val="00A0166E"/>
    <w:rsid w:val="00A152D3"/>
    <w:rsid w:val="00A21A60"/>
    <w:rsid w:val="00A32411"/>
    <w:rsid w:val="00A3321A"/>
    <w:rsid w:val="00A33273"/>
    <w:rsid w:val="00A34E6E"/>
    <w:rsid w:val="00A35A6B"/>
    <w:rsid w:val="00A547D9"/>
    <w:rsid w:val="00A606AA"/>
    <w:rsid w:val="00A63DE3"/>
    <w:rsid w:val="00A73693"/>
    <w:rsid w:val="00A75809"/>
    <w:rsid w:val="00A94909"/>
    <w:rsid w:val="00A97EC1"/>
    <w:rsid w:val="00AB34A0"/>
    <w:rsid w:val="00AB3F62"/>
    <w:rsid w:val="00AB5DB8"/>
    <w:rsid w:val="00AB78A6"/>
    <w:rsid w:val="00AC1CCF"/>
    <w:rsid w:val="00AC276F"/>
    <w:rsid w:val="00AC2A83"/>
    <w:rsid w:val="00AC63D6"/>
    <w:rsid w:val="00AC7198"/>
    <w:rsid w:val="00AD044E"/>
    <w:rsid w:val="00AD5C89"/>
    <w:rsid w:val="00AD7332"/>
    <w:rsid w:val="00AE0DC8"/>
    <w:rsid w:val="00AE3FB7"/>
    <w:rsid w:val="00AF4609"/>
    <w:rsid w:val="00B00FB9"/>
    <w:rsid w:val="00B05F0D"/>
    <w:rsid w:val="00B122BA"/>
    <w:rsid w:val="00B13A13"/>
    <w:rsid w:val="00B223BF"/>
    <w:rsid w:val="00B245D2"/>
    <w:rsid w:val="00B2712F"/>
    <w:rsid w:val="00B27646"/>
    <w:rsid w:val="00B37EFA"/>
    <w:rsid w:val="00B54DBE"/>
    <w:rsid w:val="00B577F2"/>
    <w:rsid w:val="00B61C54"/>
    <w:rsid w:val="00B6335E"/>
    <w:rsid w:val="00B64434"/>
    <w:rsid w:val="00B721D9"/>
    <w:rsid w:val="00B848A6"/>
    <w:rsid w:val="00BA00D4"/>
    <w:rsid w:val="00BA48B7"/>
    <w:rsid w:val="00BA7174"/>
    <w:rsid w:val="00BA7D52"/>
    <w:rsid w:val="00BB5CAF"/>
    <w:rsid w:val="00BC1B68"/>
    <w:rsid w:val="00BC4137"/>
    <w:rsid w:val="00BD4593"/>
    <w:rsid w:val="00BE296B"/>
    <w:rsid w:val="00BE5B46"/>
    <w:rsid w:val="00BF5A49"/>
    <w:rsid w:val="00BF6E5E"/>
    <w:rsid w:val="00C010CA"/>
    <w:rsid w:val="00C13A4F"/>
    <w:rsid w:val="00C1561B"/>
    <w:rsid w:val="00C54856"/>
    <w:rsid w:val="00C54E17"/>
    <w:rsid w:val="00C6100D"/>
    <w:rsid w:val="00C61514"/>
    <w:rsid w:val="00C62AED"/>
    <w:rsid w:val="00C6481C"/>
    <w:rsid w:val="00C7024F"/>
    <w:rsid w:val="00C761B1"/>
    <w:rsid w:val="00C8179B"/>
    <w:rsid w:val="00C81C47"/>
    <w:rsid w:val="00C86220"/>
    <w:rsid w:val="00C86313"/>
    <w:rsid w:val="00C9114D"/>
    <w:rsid w:val="00C969D0"/>
    <w:rsid w:val="00C96DCC"/>
    <w:rsid w:val="00C96FD7"/>
    <w:rsid w:val="00CA5FE0"/>
    <w:rsid w:val="00CB027B"/>
    <w:rsid w:val="00CB2957"/>
    <w:rsid w:val="00CB48C8"/>
    <w:rsid w:val="00CC066A"/>
    <w:rsid w:val="00CC1C54"/>
    <w:rsid w:val="00CD00AF"/>
    <w:rsid w:val="00CD7B5C"/>
    <w:rsid w:val="00CF5CB5"/>
    <w:rsid w:val="00D032B8"/>
    <w:rsid w:val="00D0426D"/>
    <w:rsid w:val="00D04682"/>
    <w:rsid w:val="00D0757D"/>
    <w:rsid w:val="00D222B8"/>
    <w:rsid w:val="00D32518"/>
    <w:rsid w:val="00D33834"/>
    <w:rsid w:val="00D41620"/>
    <w:rsid w:val="00D4436A"/>
    <w:rsid w:val="00D477BB"/>
    <w:rsid w:val="00D479F4"/>
    <w:rsid w:val="00D50C0C"/>
    <w:rsid w:val="00D51501"/>
    <w:rsid w:val="00D61466"/>
    <w:rsid w:val="00D64CCA"/>
    <w:rsid w:val="00D73A84"/>
    <w:rsid w:val="00D76633"/>
    <w:rsid w:val="00D817EE"/>
    <w:rsid w:val="00D8185C"/>
    <w:rsid w:val="00D87245"/>
    <w:rsid w:val="00D951C5"/>
    <w:rsid w:val="00D95B1B"/>
    <w:rsid w:val="00DA02D3"/>
    <w:rsid w:val="00DA207F"/>
    <w:rsid w:val="00DA26A8"/>
    <w:rsid w:val="00DA2D1F"/>
    <w:rsid w:val="00DA6BF2"/>
    <w:rsid w:val="00DB70BA"/>
    <w:rsid w:val="00DB755F"/>
    <w:rsid w:val="00DB7E6E"/>
    <w:rsid w:val="00DC0F2A"/>
    <w:rsid w:val="00DC1511"/>
    <w:rsid w:val="00DD66A5"/>
    <w:rsid w:val="00DE77BB"/>
    <w:rsid w:val="00DF0105"/>
    <w:rsid w:val="00DF26BB"/>
    <w:rsid w:val="00DF42FF"/>
    <w:rsid w:val="00E22AAA"/>
    <w:rsid w:val="00E245E6"/>
    <w:rsid w:val="00E3335A"/>
    <w:rsid w:val="00E40110"/>
    <w:rsid w:val="00E53AFF"/>
    <w:rsid w:val="00E542DB"/>
    <w:rsid w:val="00E66B46"/>
    <w:rsid w:val="00E66B65"/>
    <w:rsid w:val="00E677A0"/>
    <w:rsid w:val="00E772E4"/>
    <w:rsid w:val="00E82D08"/>
    <w:rsid w:val="00E83BF5"/>
    <w:rsid w:val="00E85DC5"/>
    <w:rsid w:val="00E85FE3"/>
    <w:rsid w:val="00EA1EBD"/>
    <w:rsid w:val="00EA3889"/>
    <w:rsid w:val="00EA4DEE"/>
    <w:rsid w:val="00EB5780"/>
    <w:rsid w:val="00EC1EC3"/>
    <w:rsid w:val="00EC6D8B"/>
    <w:rsid w:val="00ED0975"/>
    <w:rsid w:val="00ED3BBC"/>
    <w:rsid w:val="00ED40D2"/>
    <w:rsid w:val="00EE0127"/>
    <w:rsid w:val="00EF2AB7"/>
    <w:rsid w:val="00EF643E"/>
    <w:rsid w:val="00F02CF8"/>
    <w:rsid w:val="00F15200"/>
    <w:rsid w:val="00F156F3"/>
    <w:rsid w:val="00F23A4F"/>
    <w:rsid w:val="00F23D22"/>
    <w:rsid w:val="00F25611"/>
    <w:rsid w:val="00F27B67"/>
    <w:rsid w:val="00F3270A"/>
    <w:rsid w:val="00F32DA4"/>
    <w:rsid w:val="00F371FB"/>
    <w:rsid w:val="00F430CE"/>
    <w:rsid w:val="00F44493"/>
    <w:rsid w:val="00F5087F"/>
    <w:rsid w:val="00F54F89"/>
    <w:rsid w:val="00F600B6"/>
    <w:rsid w:val="00F62FD5"/>
    <w:rsid w:val="00F64E28"/>
    <w:rsid w:val="00F67015"/>
    <w:rsid w:val="00F7147E"/>
    <w:rsid w:val="00F85CD7"/>
    <w:rsid w:val="00F956D2"/>
    <w:rsid w:val="00FA4BBF"/>
    <w:rsid w:val="00FA61C8"/>
    <w:rsid w:val="00FB0AAC"/>
    <w:rsid w:val="00FB1984"/>
    <w:rsid w:val="00FB2741"/>
    <w:rsid w:val="00FB3B96"/>
    <w:rsid w:val="00FC0271"/>
    <w:rsid w:val="00FC10E2"/>
    <w:rsid w:val="00FC2C57"/>
    <w:rsid w:val="00FD1046"/>
    <w:rsid w:val="00FD292D"/>
    <w:rsid w:val="00FD30B5"/>
    <w:rsid w:val="00FD6713"/>
    <w:rsid w:val="00FE782A"/>
    <w:rsid w:val="00FF22DA"/>
    <w:rsid w:val="00FF34C2"/>
    <w:rsid w:val="010CC434"/>
    <w:rsid w:val="016C021B"/>
    <w:rsid w:val="019938A5"/>
    <w:rsid w:val="01AA167A"/>
    <w:rsid w:val="022870DE"/>
    <w:rsid w:val="026F6551"/>
    <w:rsid w:val="028E0D25"/>
    <w:rsid w:val="02CB77D6"/>
    <w:rsid w:val="035587C1"/>
    <w:rsid w:val="039CD079"/>
    <w:rsid w:val="03FE6568"/>
    <w:rsid w:val="04D4EE71"/>
    <w:rsid w:val="054155F3"/>
    <w:rsid w:val="05C45C19"/>
    <w:rsid w:val="05D1DB56"/>
    <w:rsid w:val="05F2C0A9"/>
    <w:rsid w:val="06039590"/>
    <w:rsid w:val="063F12DD"/>
    <w:rsid w:val="06610687"/>
    <w:rsid w:val="0688800E"/>
    <w:rsid w:val="06D49476"/>
    <w:rsid w:val="06F518A2"/>
    <w:rsid w:val="07047439"/>
    <w:rsid w:val="070884E0"/>
    <w:rsid w:val="070D96B3"/>
    <w:rsid w:val="07205A28"/>
    <w:rsid w:val="07F940CD"/>
    <w:rsid w:val="099ACEE9"/>
    <w:rsid w:val="09B55440"/>
    <w:rsid w:val="0A0DB225"/>
    <w:rsid w:val="0A95B13F"/>
    <w:rsid w:val="0AAFDABC"/>
    <w:rsid w:val="0ADF70FE"/>
    <w:rsid w:val="0AF05E95"/>
    <w:rsid w:val="0B24748A"/>
    <w:rsid w:val="0B5124A1"/>
    <w:rsid w:val="0B6F8BF7"/>
    <w:rsid w:val="0B76232F"/>
    <w:rsid w:val="0B9181AE"/>
    <w:rsid w:val="0BBF4377"/>
    <w:rsid w:val="0C02AEE3"/>
    <w:rsid w:val="0C1EA0DE"/>
    <w:rsid w:val="0CBE8848"/>
    <w:rsid w:val="0CC044EB"/>
    <w:rsid w:val="0CC33B13"/>
    <w:rsid w:val="0CE976BD"/>
    <w:rsid w:val="0E1CF046"/>
    <w:rsid w:val="0E9CAAAD"/>
    <w:rsid w:val="0EADA801"/>
    <w:rsid w:val="0EE86CC9"/>
    <w:rsid w:val="0F9B0F63"/>
    <w:rsid w:val="0FDB0954"/>
    <w:rsid w:val="103B8044"/>
    <w:rsid w:val="10707C40"/>
    <w:rsid w:val="1092768F"/>
    <w:rsid w:val="109CF7AF"/>
    <w:rsid w:val="11001ECB"/>
    <w:rsid w:val="113462B9"/>
    <w:rsid w:val="11F0EAE9"/>
    <w:rsid w:val="1206A773"/>
    <w:rsid w:val="12B12EB3"/>
    <w:rsid w:val="140942F9"/>
    <w:rsid w:val="14A5924B"/>
    <w:rsid w:val="14D7FE4B"/>
    <w:rsid w:val="14EBEF19"/>
    <w:rsid w:val="1543A6DA"/>
    <w:rsid w:val="15803830"/>
    <w:rsid w:val="15D43540"/>
    <w:rsid w:val="15E73FAE"/>
    <w:rsid w:val="164BEA64"/>
    <w:rsid w:val="16CA3AF9"/>
    <w:rsid w:val="173065AB"/>
    <w:rsid w:val="17A72B53"/>
    <w:rsid w:val="18731917"/>
    <w:rsid w:val="18958E0F"/>
    <w:rsid w:val="189C9DB8"/>
    <w:rsid w:val="18AFD997"/>
    <w:rsid w:val="190641BB"/>
    <w:rsid w:val="1923D4F7"/>
    <w:rsid w:val="193C7216"/>
    <w:rsid w:val="195C438A"/>
    <w:rsid w:val="198A2480"/>
    <w:rsid w:val="19F3BC35"/>
    <w:rsid w:val="1ADCE8F3"/>
    <w:rsid w:val="1ADCF07E"/>
    <w:rsid w:val="1B9C1BB3"/>
    <w:rsid w:val="1C316DDE"/>
    <w:rsid w:val="1C4F7020"/>
    <w:rsid w:val="1CB4408D"/>
    <w:rsid w:val="1D28346F"/>
    <w:rsid w:val="1DA1429B"/>
    <w:rsid w:val="1DB6F2C2"/>
    <w:rsid w:val="1E484C13"/>
    <w:rsid w:val="1ED397C6"/>
    <w:rsid w:val="1F0F6F61"/>
    <w:rsid w:val="1F7770B0"/>
    <w:rsid w:val="1FF7EFB6"/>
    <w:rsid w:val="20F4CE75"/>
    <w:rsid w:val="21004617"/>
    <w:rsid w:val="21357B64"/>
    <w:rsid w:val="216D0236"/>
    <w:rsid w:val="2174B227"/>
    <w:rsid w:val="22D094D8"/>
    <w:rsid w:val="22F39497"/>
    <w:rsid w:val="236AFBC3"/>
    <w:rsid w:val="2384000D"/>
    <w:rsid w:val="23E877AC"/>
    <w:rsid w:val="23FEC4F7"/>
    <w:rsid w:val="23FF8361"/>
    <w:rsid w:val="2441CB04"/>
    <w:rsid w:val="2465EB48"/>
    <w:rsid w:val="25B8739A"/>
    <w:rsid w:val="25CD5102"/>
    <w:rsid w:val="25DEF9F5"/>
    <w:rsid w:val="25EBD6C9"/>
    <w:rsid w:val="2683BB00"/>
    <w:rsid w:val="27C14540"/>
    <w:rsid w:val="28144F4F"/>
    <w:rsid w:val="288FF86D"/>
    <w:rsid w:val="29C436AB"/>
    <w:rsid w:val="2A62C80C"/>
    <w:rsid w:val="2A6D1004"/>
    <w:rsid w:val="2AA3EADA"/>
    <w:rsid w:val="2ABCDEBE"/>
    <w:rsid w:val="2ACD7ABD"/>
    <w:rsid w:val="2AFCDD65"/>
    <w:rsid w:val="2C1D195E"/>
    <w:rsid w:val="2C8976B2"/>
    <w:rsid w:val="2C962161"/>
    <w:rsid w:val="2C9A7F48"/>
    <w:rsid w:val="2CA2FA54"/>
    <w:rsid w:val="2CC034FE"/>
    <w:rsid w:val="2D0A89AB"/>
    <w:rsid w:val="2DA6BA12"/>
    <w:rsid w:val="2DE2BB34"/>
    <w:rsid w:val="2E96AADB"/>
    <w:rsid w:val="2E9B895E"/>
    <w:rsid w:val="2E9D25DB"/>
    <w:rsid w:val="2EBDBBBD"/>
    <w:rsid w:val="2ECC1F12"/>
    <w:rsid w:val="2F08CB4D"/>
    <w:rsid w:val="2F263495"/>
    <w:rsid w:val="2FC0B7FE"/>
    <w:rsid w:val="2FE34FDE"/>
    <w:rsid w:val="30A55142"/>
    <w:rsid w:val="30D68E62"/>
    <w:rsid w:val="3110CCDF"/>
    <w:rsid w:val="315A5B19"/>
    <w:rsid w:val="318029E6"/>
    <w:rsid w:val="319055D0"/>
    <w:rsid w:val="3196DEF0"/>
    <w:rsid w:val="320A2A40"/>
    <w:rsid w:val="321B39F9"/>
    <w:rsid w:val="32A0D834"/>
    <w:rsid w:val="3311785B"/>
    <w:rsid w:val="33149C29"/>
    <w:rsid w:val="3317F00D"/>
    <w:rsid w:val="33B89DBD"/>
    <w:rsid w:val="34B72BDD"/>
    <w:rsid w:val="34C0CCC6"/>
    <w:rsid w:val="34CFE9F4"/>
    <w:rsid w:val="34DEDBA9"/>
    <w:rsid w:val="361BC878"/>
    <w:rsid w:val="36F9DE4C"/>
    <w:rsid w:val="373F7769"/>
    <w:rsid w:val="375BB26D"/>
    <w:rsid w:val="37FA56FA"/>
    <w:rsid w:val="386E358F"/>
    <w:rsid w:val="3889372B"/>
    <w:rsid w:val="38D4B20B"/>
    <w:rsid w:val="39D36C03"/>
    <w:rsid w:val="3A207034"/>
    <w:rsid w:val="3A7D67E3"/>
    <w:rsid w:val="3A844268"/>
    <w:rsid w:val="3B6B598B"/>
    <w:rsid w:val="3BAD4D92"/>
    <w:rsid w:val="3CE5EF0D"/>
    <w:rsid w:val="3D89627F"/>
    <w:rsid w:val="3E08A8B7"/>
    <w:rsid w:val="3E85EB9C"/>
    <w:rsid w:val="3E9085A1"/>
    <w:rsid w:val="3EA208A6"/>
    <w:rsid w:val="3EB0E598"/>
    <w:rsid w:val="3F02A120"/>
    <w:rsid w:val="3F08DCD1"/>
    <w:rsid w:val="3F86CE9A"/>
    <w:rsid w:val="3FA08271"/>
    <w:rsid w:val="3FEC3E92"/>
    <w:rsid w:val="40D57E20"/>
    <w:rsid w:val="41237398"/>
    <w:rsid w:val="41F0CEE0"/>
    <w:rsid w:val="42017794"/>
    <w:rsid w:val="421AB92A"/>
    <w:rsid w:val="42F181E7"/>
    <w:rsid w:val="432F4E92"/>
    <w:rsid w:val="43350469"/>
    <w:rsid w:val="43646328"/>
    <w:rsid w:val="438551DD"/>
    <w:rsid w:val="44948223"/>
    <w:rsid w:val="456C2D71"/>
    <w:rsid w:val="4587EB45"/>
    <w:rsid w:val="4606AF06"/>
    <w:rsid w:val="460DB93D"/>
    <w:rsid w:val="4644039B"/>
    <w:rsid w:val="477AA7EE"/>
    <w:rsid w:val="484BD8BE"/>
    <w:rsid w:val="4867295D"/>
    <w:rsid w:val="4894DFAA"/>
    <w:rsid w:val="489CC3E2"/>
    <w:rsid w:val="48E16086"/>
    <w:rsid w:val="497EF2F8"/>
    <w:rsid w:val="4980F78D"/>
    <w:rsid w:val="49B97CAD"/>
    <w:rsid w:val="4A092207"/>
    <w:rsid w:val="4ABEC4D6"/>
    <w:rsid w:val="4B1BBB55"/>
    <w:rsid w:val="4B6564BA"/>
    <w:rsid w:val="4B97AD97"/>
    <w:rsid w:val="4BDC392A"/>
    <w:rsid w:val="4C6BEB0B"/>
    <w:rsid w:val="4CC92D5E"/>
    <w:rsid w:val="4CDE0D51"/>
    <w:rsid w:val="4D4B07EC"/>
    <w:rsid w:val="4D645E09"/>
    <w:rsid w:val="4DD12BEA"/>
    <w:rsid w:val="4DEA89F8"/>
    <w:rsid w:val="4DFA796D"/>
    <w:rsid w:val="4E010A9B"/>
    <w:rsid w:val="4E150E54"/>
    <w:rsid w:val="4E622423"/>
    <w:rsid w:val="4F4D5A4D"/>
    <w:rsid w:val="4F70942B"/>
    <w:rsid w:val="50EE8D7C"/>
    <w:rsid w:val="5116BFA8"/>
    <w:rsid w:val="51280C9C"/>
    <w:rsid w:val="516C903E"/>
    <w:rsid w:val="51DE9EBE"/>
    <w:rsid w:val="524BADAB"/>
    <w:rsid w:val="525E295D"/>
    <w:rsid w:val="52830562"/>
    <w:rsid w:val="52F495B4"/>
    <w:rsid w:val="5300EC42"/>
    <w:rsid w:val="53253CA0"/>
    <w:rsid w:val="535C3CB5"/>
    <w:rsid w:val="53FEFD44"/>
    <w:rsid w:val="54C3D3BE"/>
    <w:rsid w:val="54E24FD3"/>
    <w:rsid w:val="5646EC93"/>
    <w:rsid w:val="566B8004"/>
    <w:rsid w:val="566E2ABC"/>
    <w:rsid w:val="56BE745E"/>
    <w:rsid w:val="578162E8"/>
    <w:rsid w:val="57F52D87"/>
    <w:rsid w:val="582F4442"/>
    <w:rsid w:val="585C5766"/>
    <w:rsid w:val="58851208"/>
    <w:rsid w:val="58DAD99C"/>
    <w:rsid w:val="58F99955"/>
    <w:rsid w:val="592375E7"/>
    <w:rsid w:val="5AE14EF2"/>
    <w:rsid w:val="5AF55477"/>
    <w:rsid w:val="5AFCA284"/>
    <w:rsid w:val="5B2C5B9F"/>
    <w:rsid w:val="5B813F36"/>
    <w:rsid w:val="5BC729C8"/>
    <w:rsid w:val="5C2285E1"/>
    <w:rsid w:val="5C41EF56"/>
    <w:rsid w:val="5C4FB828"/>
    <w:rsid w:val="5D3143FC"/>
    <w:rsid w:val="5DB57F86"/>
    <w:rsid w:val="5DBF3B69"/>
    <w:rsid w:val="5DD18F02"/>
    <w:rsid w:val="5E924392"/>
    <w:rsid w:val="5EE94235"/>
    <w:rsid w:val="5F29C44A"/>
    <w:rsid w:val="5F791DD1"/>
    <w:rsid w:val="5F7C0992"/>
    <w:rsid w:val="606902FA"/>
    <w:rsid w:val="606BE287"/>
    <w:rsid w:val="606F96FB"/>
    <w:rsid w:val="60747654"/>
    <w:rsid w:val="607910C6"/>
    <w:rsid w:val="608C14C3"/>
    <w:rsid w:val="608CB6D1"/>
    <w:rsid w:val="60997AF1"/>
    <w:rsid w:val="60CB3444"/>
    <w:rsid w:val="60E94457"/>
    <w:rsid w:val="61684445"/>
    <w:rsid w:val="617AAABF"/>
    <w:rsid w:val="617E16E1"/>
    <w:rsid w:val="628DB664"/>
    <w:rsid w:val="62B0AA89"/>
    <w:rsid w:val="62C60269"/>
    <w:rsid w:val="63610830"/>
    <w:rsid w:val="63BB212B"/>
    <w:rsid w:val="63C22FCB"/>
    <w:rsid w:val="63E0C293"/>
    <w:rsid w:val="642F7F88"/>
    <w:rsid w:val="645F686B"/>
    <w:rsid w:val="6493365C"/>
    <w:rsid w:val="649529E1"/>
    <w:rsid w:val="64E97F57"/>
    <w:rsid w:val="65634999"/>
    <w:rsid w:val="6582F7CE"/>
    <w:rsid w:val="659D864D"/>
    <w:rsid w:val="66226354"/>
    <w:rsid w:val="665D5AAD"/>
    <w:rsid w:val="668BF1AC"/>
    <w:rsid w:val="67025D1A"/>
    <w:rsid w:val="675F771A"/>
    <w:rsid w:val="677FF811"/>
    <w:rsid w:val="679303C1"/>
    <w:rsid w:val="67B71196"/>
    <w:rsid w:val="67D1D53A"/>
    <w:rsid w:val="6839B99F"/>
    <w:rsid w:val="6874A5AF"/>
    <w:rsid w:val="68BF2330"/>
    <w:rsid w:val="68ED8BF3"/>
    <w:rsid w:val="68EE834F"/>
    <w:rsid w:val="68F4BA9E"/>
    <w:rsid w:val="69323DBD"/>
    <w:rsid w:val="6971BA5A"/>
    <w:rsid w:val="697D28FA"/>
    <w:rsid w:val="697ED3EE"/>
    <w:rsid w:val="69CCD248"/>
    <w:rsid w:val="6A335D88"/>
    <w:rsid w:val="6AC12920"/>
    <w:rsid w:val="6B30E3E1"/>
    <w:rsid w:val="6B47985A"/>
    <w:rsid w:val="6B6934B9"/>
    <w:rsid w:val="6B6FEA6D"/>
    <w:rsid w:val="6B9DEEC5"/>
    <w:rsid w:val="6BA68FB5"/>
    <w:rsid w:val="6BB6CCC1"/>
    <w:rsid w:val="6C5921EB"/>
    <w:rsid w:val="6C66F332"/>
    <w:rsid w:val="6DA78777"/>
    <w:rsid w:val="6E507AFE"/>
    <w:rsid w:val="6E50C743"/>
    <w:rsid w:val="6EA6CB9D"/>
    <w:rsid w:val="6EE85DB3"/>
    <w:rsid w:val="6F3140EC"/>
    <w:rsid w:val="6FFDBC01"/>
    <w:rsid w:val="70292167"/>
    <w:rsid w:val="7042E6E7"/>
    <w:rsid w:val="70BCF791"/>
    <w:rsid w:val="712AE83E"/>
    <w:rsid w:val="713F7E21"/>
    <w:rsid w:val="7228A483"/>
    <w:rsid w:val="723BC317"/>
    <w:rsid w:val="729130CC"/>
    <w:rsid w:val="72DA955C"/>
    <w:rsid w:val="73100304"/>
    <w:rsid w:val="7336FFB0"/>
    <w:rsid w:val="735F17F7"/>
    <w:rsid w:val="741BB2C6"/>
    <w:rsid w:val="7442EC00"/>
    <w:rsid w:val="74518155"/>
    <w:rsid w:val="747FD1D9"/>
    <w:rsid w:val="74B03D8F"/>
    <w:rsid w:val="7551331D"/>
    <w:rsid w:val="75715C46"/>
    <w:rsid w:val="75A486CE"/>
    <w:rsid w:val="75DBD8AA"/>
    <w:rsid w:val="76AD60C5"/>
    <w:rsid w:val="76C5F8C3"/>
    <w:rsid w:val="77437540"/>
    <w:rsid w:val="777ECE25"/>
    <w:rsid w:val="77EF31C4"/>
    <w:rsid w:val="77FDAF75"/>
    <w:rsid w:val="790912A5"/>
    <w:rsid w:val="794B7BDE"/>
    <w:rsid w:val="795279D7"/>
    <w:rsid w:val="79DD358D"/>
    <w:rsid w:val="7A86DE9C"/>
    <w:rsid w:val="7AB30C01"/>
    <w:rsid w:val="7AB9D6A8"/>
    <w:rsid w:val="7AF9D7F3"/>
    <w:rsid w:val="7B24FD26"/>
    <w:rsid w:val="7B3A7CF9"/>
    <w:rsid w:val="7B3FB94C"/>
    <w:rsid w:val="7BE2BAEF"/>
    <w:rsid w:val="7DD846E9"/>
    <w:rsid w:val="7EA31A8C"/>
    <w:rsid w:val="7FD75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499154"/>
  <w15:chartTrackingRefBased/>
  <w15:docId w15:val="{7057FDF7-05CB-46E7-B88A-82EE09504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A8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D40D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40D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40D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B3A539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40D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DAD08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40D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AD08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40D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3A53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40D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3A53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40D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40D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D73A84"/>
    <w:pPr>
      <w:spacing w:after="240"/>
    </w:pPr>
    <w:rPr>
      <w:rFonts w:asciiTheme="minorHAnsi" w:hAnsiTheme="minorHAnsi"/>
      <w:color w:val="000000"/>
      <w:sz w:val="22"/>
    </w:rPr>
  </w:style>
  <w:style w:type="paragraph" w:customStyle="1" w:styleId="BlueText">
    <w:name w:val="Blue Text"/>
    <w:basedOn w:val="Normal"/>
    <w:uiPriority w:val="3"/>
    <w:qFormat/>
    <w:rsid w:val="00D73A84"/>
    <w:pPr>
      <w:spacing w:after="120"/>
    </w:pPr>
    <w:rPr>
      <w:rFonts w:asciiTheme="minorHAnsi" w:hAnsiTheme="minorHAnsi"/>
      <w:color w:val="1F497D"/>
      <w:sz w:val="22"/>
    </w:rPr>
  </w:style>
  <w:style w:type="paragraph" w:customStyle="1" w:styleId="Contacts">
    <w:name w:val="Contacts"/>
    <w:basedOn w:val="Normal"/>
    <w:uiPriority w:val="5"/>
    <w:qFormat/>
    <w:rsid w:val="00D73A84"/>
    <w:pPr>
      <w:jc w:val="center"/>
    </w:pPr>
    <w:rPr>
      <w:rFonts w:asciiTheme="minorHAnsi" w:hAnsiTheme="minorHAnsi"/>
      <w:color w:val="1F497D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D73A84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D73A84"/>
    <w:rPr>
      <w:b/>
      <w:bCs/>
      <w:color w:val="1F497D" w:themeColor="text2"/>
      <w:sz w:val="24"/>
    </w:rPr>
  </w:style>
  <w:style w:type="paragraph" w:customStyle="1" w:styleId="Notes">
    <w:name w:val="Notes"/>
    <w:basedOn w:val="BlueText"/>
    <w:uiPriority w:val="6"/>
    <w:qFormat/>
    <w:rsid w:val="00D73A84"/>
    <w:rPr>
      <w:i/>
      <w:iCs/>
      <w:sz w:val="20"/>
    </w:rPr>
  </w:style>
  <w:style w:type="paragraph" w:customStyle="1" w:styleId="SmallText">
    <w:name w:val="Small Text"/>
    <w:basedOn w:val="Normal"/>
    <w:uiPriority w:val="7"/>
    <w:semiHidden/>
    <w:unhideWhenUsed/>
    <w:rsid w:val="00741958"/>
    <w:pPr>
      <w:spacing w:after="120"/>
    </w:pPr>
    <w:rPr>
      <w:sz w:val="18"/>
    </w:rPr>
  </w:style>
  <w:style w:type="paragraph" w:customStyle="1" w:styleId="LegendText">
    <w:name w:val="Legend Text"/>
    <w:basedOn w:val="SmallText"/>
    <w:qFormat/>
    <w:rsid w:val="00D73A84"/>
    <w:rPr>
      <w:rFonts w:asciiTheme="minorHAnsi" w:hAnsiTheme="minorHAnsi"/>
    </w:rPr>
  </w:style>
  <w:style w:type="paragraph" w:styleId="ListParagraph">
    <w:name w:val="List Paragraph"/>
    <w:basedOn w:val="Normal"/>
    <w:uiPriority w:val="34"/>
    <w:semiHidden/>
    <w:qFormat/>
    <w:rsid w:val="00B6443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E3D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3D4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3D4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3D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3D49"/>
    <w:rPr>
      <w:b/>
      <w:bCs/>
    </w:rPr>
  </w:style>
  <w:style w:type="paragraph" w:styleId="Revision">
    <w:name w:val="Revision"/>
    <w:hidden/>
    <w:uiPriority w:val="99"/>
    <w:semiHidden/>
    <w:rsid w:val="007D668C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0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0D2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ED40D2"/>
  </w:style>
  <w:style w:type="paragraph" w:styleId="BlockText">
    <w:name w:val="Block Text"/>
    <w:basedOn w:val="Normal"/>
    <w:uiPriority w:val="99"/>
    <w:semiHidden/>
    <w:unhideWhenUsed/>
    <w:rsid w:val="00ED40D2"/>
    <w:pPr>
      <w:pBdr>
        <w:top w:val="single" w:sz="2" w:space="10" w:color="F7F5E6" w:themeColor="accent1"/>
        <w:left w:val="single" w:sz="2" w:space="10" w:color="F7F5E6" w:themeColor="accent1"/>
        <w:bottom w:val="single" w:sz="2" w:space="10" w:color="F7F5E6" w:themeColor="accent1"/>
        <w:right w:val="single" w:sz="2" w:space="10" w:color="F7F5E6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F7F5E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ED40D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D40D2"/>
    <w:rPr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D40D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D40D2"/>
    <w:rPr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D40D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D40D2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D40D2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D40D2"/>
    <w:rPr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D40D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D40D2"/>
    <w:rPr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D40D2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D40D2"/>
    <w:rPr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D40D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D40D2"/>
    <w:rPr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D40D2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D40D2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D40D2"/>
    <w:pPr>
      <w:spacing w:after="200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ED40D2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D40D2"/>
    <w:rPr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D40D2"/>
  </w:style>
  <w:style w:type="character" w:customStyle="1" w:styleId="DateChar">
    <w:name w:val="Date Char"/>
    <w:basedOn w:val="DefaultParagraphFont"/>
    <w:link w:val="Date"/>
    <w:uiPriority w:val="99"/>
    <w:semiHidden/>
    <w:rsid w:val="00ED40D2"/>
    <w:rPr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D40D2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D40D2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D40D2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D40D2"/>
    <w:rPr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D40D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40D2"/>
  </w:style>
  <w:style w:type="paragraph" w:styleId="EnvelopeAddress">
    <w:name w:val="envelope address"/>
    <w:basedOn w:val="Normal"/>
    <w:uiPriority w:val="99"/>
    <w:semiHidden/>
    <w:unhideWhenUsed/>
    <w:rsid w:val="00ED40D2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ED40D2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D40D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D40D2"/>
  </w:style>
  <w:style w:type="character" w:customStyle="1" w:styleId="Heading1Char">
    <w:name w:val="Heading 1 Char"/>
    <w:basedOn w:val="DefaultParagraphFont"/>
    <w:link w:val="Heading1"/>
    <w:uiPriority w:val="9"/>
    <w:semiHidden/>
    <w:rsid w:val="00ED40D2"/>
    <w:rPr>
      <w:rFonts w:asciiTheme="majorHAnsi" w:eastAsiaTheme="majorEastAsia" w:hAnsiTheme="majorHAnsi" w:cstheme="majorBidi"/>
      <w:color w:val="DAD08B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40D2"/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40D2"/>
    <w:rPr>
      <w:rFonts w:asciiTheme="majorHAnsi" w:eastAsiaTheme="majorEastAsia" w:hAnsiTheme="majorHAnsi" w:cstheme="majorBidi"/>
      <w:color w:val="B3A539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40D2"/>
    <w:rPr>
      <w:rFonts w:asciiTheme="majorHAnsi" w:eastAsiaTheme="majorEastAsia" w:hAnsiTheme="majorHAnsi" w:cstheme="majorBidi"/>
      <w:i/>
      <w:iCs/>
      <w:color w:val="DAD08B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40D2"/>
    <w:rPr>
      <w:rFonts w:asciiTheme="majorHAnsi" w:eastAsiaTheme="majorEastAsia" w:hAnsiTheme="majorHAnsi" w:cstheme="majorBidi"/>
      <w:color w:val="DAD08B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40D2"/>
    <w:rPr>
      <w:rFonts w:asciiTheme="majorHAnsi" w:eastAsiaTheme="majorEastAsia" w:hAnsiTheme="majorHAnsi" w:cstheme="majorBidi"/>
      <w:color w:val="B3A539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40D2"/>
    <w:rPr>
      <w:rFonts w:asciiTheme="majorHAnsi" w:eastAsiaTheme="majorEastAsia" w:hAnsiTheme="majorHAnsi" w:cstheme="majorBidi"/>
      <w:i/>
      <w:iCs/>
      <w:color w:val="B3A539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40D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40D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D40D2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D40D2"/>
    <w:rPr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D40D2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D40D2"/>
    <w:rPr>
      <w:rFonts w:ascii="Consolas" w:hAnsi="Consola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D40D2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D40D2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D40D2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D40D2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D40D2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D40D2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D40D2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D40D2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D40D2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D40D2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ED40D2"/>
    <w:pPr>
      <w:pBdr>
        <w:top w:val="single" w:sz="4" w:space="10" w:color="F7F5E6" w:themeColor="accent1"/>
        <w:bottom w:val="single" w:sz="4" w:space="10" w:color="F7F5E6" w:themeColor="accent1"/>
      </w:pBdr>
      <w:spacing w:before="360" w:after="360"/>
      <w:ind w:left="864" w:right="864"/>
      <w:jc w:val="center"/>
    </w:pPr>
    <w:rPr>
      <w:i/>
      <w:iCs/>
      <w:color w:val="F7F5E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D40D2"/>
    <w:rPr>
      <w:i/>
      <w:iCs/>
      <w:color w:val="F7F5E6" w:themeColor="accent1"/>
      <w:sz w:val="24"/>
      <w:szCs w:val="24"/>
    </w:rPr>
  </w:style>
  <w:style w:type="paragraph" w:styleId="List">
    <w:name w:val="List"/>
    <w:basedOn w:val="Normal"/>
    <w:uiPriority w:val="99"/>
    <w:semiHidden/>
    <w:unhideWhenUsed/>
    <w:rsid w:val="00ED40D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D40D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D40D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D40D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D40D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ED40D2"/>
    <w:pPr>
      <w:numPr>
        <w:numId w:val="2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D40D2"/>
    <w:pPr>
      <w:numPr>
        <w:numId w:val="2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D40D2"/>
    <w:pPr>
      <w:numPr>
        <w:numId w:val="2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D40D2"/>
    <w:pPr>
      <w:numPr>
        <w:numId w:val="3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D40D2"/>
    <w:pPr>
      <w:numPr>
        <w:numId w:val="3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D40D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D40D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D40D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D40D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D40D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D40D2"/>
    <w:pPr>
      <w:numPr>
        <w:numId w:val="3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D40D2"/>
    <w:pPr>
      <w:numPr>
        <w:numId w:val="3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D40D2"/>
    <w:pPr>
      <w:numPr>
        <w:numId w:val="3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D40D2"/>
    <w:pPr>
      <w:numPr>
        <w:numId w:val="3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D40D2"/>
    <w:pPr>
      <w:numPr>
        <w:numId w:val="36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ED40D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D40D2"/>
    <w:rPr>
      <w:rFonts w:ascii="Consolas" w:hAnsi="Consola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D40D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D40D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ED40D2"/>
    <w:rPr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ED40D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D40D2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D40D2"/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D40D2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D40D2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ED40D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ED40D2"/>
    <w:rPr>
      <w:i/>
      <w:iCs/>
      <w:color w:val="404040" w:themeColor="text1" w:themeTint="BF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D40D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D40D2"/>
    <w:rPr>
      <w:sz w:val="24"/>
      <w:szCs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ED40D2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D40D2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ED40D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D40D2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D40D2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D40D2"/>
  </w:style>
  <w:style w:type="paragraph" w:styleId="TOAHeading">
    <w:name w:val="toa heading"/>
    <w:basedOn w:val="Normal"/>
    <w:next w:val="Normal"/>
    <w:uiPriority w:val="99"/>
    <w:semiHidden/>
    <w:unhideWhenUsed/>
    <w:rsid w:val="00ED40D2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D40D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D40D2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D40D2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D40D2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D40D2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D40D2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D40D2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D40D2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D40D2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D40D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3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6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33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0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7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9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9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89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fer.King\AppData\Roaming\Microsoft\Templates\Small%20business%20content%20calendar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edb173ee-3fb8-4f75-bf43-79a22ca96f2e" xsi:nil="true"/>
    <_ip_UnifiedCompliancePolicyUIAction xmlns="http://schemas.microsoft.com/sharepoint/v3" xsi:nil="true"/>
    <lcf76f155ced4ddcb4097134ff3c332f xmlns="edb173ee-3fb8-4f75-bf43-79a22ca96f2e">
      <Terms xmlns="http://schemas.microsoft.com/office/infopath/2007/PartnerControls"/>
    </lcf76f155ced4ddcb4097134ff3c332f>
    <TaxCatchAll xmlns="9224003f-e6e7-470a-941a-44de56618887" xsi:nil="true"/>
    <_ip_UnifiedCompliancePolicyProperties xmlns="http://schemas.microsoft.com/sharepoint/v3" xsi:nil="true"/>
    <Dateandtime xmlns="edb173ee-3fb8-4f75-bf43-79a22ca96f2e" xsi:nil="true"/>
    <NOC_x002d_FIP xmlns="edb173ee-3fb8-4f75-bf43-79a22ca96f2e" xsi:nil="true"/>
    <DateTimeMod xmlns="edb173ee-3fb8-4f75-bf43-79a22ca96f2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D4A3EC0020B44F93019580CF4D642E" ma:contentTypeVersion="28" ma:contentTypeDescription="Create a new document." ma:contentTypeScope="" ma:versionID="06741e460f85220bfd3ec1247d3de744">
  <xsd:schema xmlns:xsd="http://www.w3.org/2001/XMLSchema" xmlns:xs="http://www.w3.org/2001/XMLSchema" xmlns:p="http://schemas.microsoft.com/office/2006/metadata/properties" xmlns:ns1="http://schemas.microsoft.com/sharepoint/v3" xmlns:ns2="edb173ee-3fb8-4f75-bf43-79a22ca96f2e" xmlns:ns3="9224003f-e6e7-470a-941a-44de56618887" targetNamespace="http://schemas.microsoft.com/office/2006/metadata/properties" ma:root="true" ma:fieldsID="54eaaf796b0db1ec07c5955adc1ca781" ns1:_="" ns2:_="" ns3:_="">
    <xsd:import namespace="http://schemas.microsoft.com/sharepoint/v3"/>
    <xsd:import namespace="edb173ee-3fb8-4f75-bf43-79a22ca96f2e"/>
    <xsd:import namespace="9224003f-e6e7-470a-941a-44de56618887"/>
    <xsd:element name="properties">
      <xsd:complexType>
        <xsd:sequence>
          <xsd:element name="documentManagement">
            <xsd:complexType>
              <xsd:all>
                <xsd:element ref="ns2:Dateandtime" minOccurs="0"/>
                <xsd:element ref="ns2:NOC_x002d_FIP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DateTimeMo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b173ee-3fb8-4f75-bf43-79a22ca96f2e" elementFormDefault="qualified">
    <xsd:import namespace="http://schemas.microsoft.com/office/2006/documentManagement/types"/>
    <xsd:import namespace="http://schemas.microsoft.com/office/infopath/2007/PartnerControls"/>
    <xsd:element name="Dateandtime" ma:index="2" nillable="true" ma:displayName="Date and time" ma:format="DateTime" ma:internalName="Dateandtime" ma:readOnly="false">
      <xsd:simpleType>
        <xsd:restriction base="dms:DateTime"/>
      </xsd:simpleType>
    </xsd:element>
    <xsd:element name="NOC_x002d_FIP" ma:index="4" nillable="true" ma:displayName="NOC-FIP" ma:description="School received or is continuing under a Notice Of Concern (NOC) or is required to submit a Financial Improvement Plan (FIP)" ma:format="Dropdown" ma:internalName="NOC_x002d_FIP" ma:readOnly="false">
      <xsd:simpleType>
        <xsd:restriction base="dms:Text">
          <xsd:maxLength value="255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hidden="true" ma:internalName="MediaServiceKeyPoints" ma:readOnly="true">
      <xsd:simpleType>
        <xsd:restriction base="dms:Note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a13bb73f-e2d2-482b-8e61-3bf6a9fa62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TimeMod" ma:index="30" nillable="true" ma:displayName="Date &amp; Time Mod" ma:format="DateTime" ma:hidden="true" ma:internalName="DateTimeMod" ma:readOnly="fals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24003f-e6e7-470a-941a-44de5661888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4" nillable="true" ma:displayName="Taxonomy Catch All Column" ma:hidden="true" ma:list="{51d1bbaf-8935-41e2-b6d1-001bd16c079b}" ma:internalName="TaxCatchAll" ma:readOnly="false" ma:showField="CatchAllData" ma:web="9224003f-e6e7-470a-941a-44de566188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1DB9AB-F61B-4E86-9019-3C23AE3E36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F2A564-1A89-4E30-83CC-5306BA722850}">
  <ds:schemaRefs>
    <ds:schemaRef ds:uri="http://schemas.microsoft.com/office/2006/metadata/properties"/>
    <ds:schemaRef ds:uri="http://schemas.microsoft.com/office/infopath/2007/PartnerControls"/>
    <ds:schemaRef ds:uri="edb173ee-3fb8-4f75-bf43-79a22ca96f2e"/>
    <ds:schemaRef ds:uri="http://schemas.microsoft.com/sharepoint/v3"/>
    <ds:schemaRef ds:uri="9224003f-e6e7-470a-941a-44de56618887"/>
  </ds:schemaRefs>
</ds:datastoreItem>
</file>

<file path=customXml/itemProps3.xml><?xml version="1.0" encoding="utf-8"?>
<ds:datastoreItem xmlns:ds="http://schemas.openxmlformats.org/officeDocument/2006/customXml" ds:itemID="{C69D321C-83D7-408D-8EBB-A27B5E49C98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1A9C1D-2641-4F02-AD0C-6974222C8C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db173ee-3fb8-4f75-bf43-79a22ca96f2e"/>
    <ds:schemaRef ds:uri="9224003f-e6e7-470a-941a-44de566188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content calendar.dotx</Template>
  <TotalTime>1</TotalTime>
  <Pages>2</Pages>
  <Words>344</Words>
  <Characters>1962</Characters>
  <Application>Microsoft Office Word</Application>
  <DocSecurity>0</DocSecurity>
  <Lines>16</Lines>
  <Paragraphs>4</Paragraphs>
  <ScaleCrop>false</ScaleCrop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Potter</dc:creator>
  <cp:keywords/>
  <dc:description/>
  <cp:lastModifiedBy>Teresa Potter</cp:lastModifiedBy>
  <cp:revision>2</cp:revision>
  <dcterms:created xsi:type="dcterms:W3CDTF">2025-07-17T17:53:00Z</dcterms:created>
  <dcterms:modified xsi:type="dcterms:W3CDTF">2025-07-17T17:53:00Z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0x01010072D4A3EC0020B44F93019580CF4D642E</vt:lpwstr>
  </property>
  <property fmtid="{D5CDD505-2E9C-101B-9397-08002B2CF9AE}" pid="3" name="MediaServiceImageTags">
    <vt:lpwstr/>
  </property>
  <property fmtid="{D5CDD505-2E9C-101B-9397-08002B2CF9AE}" pid="4" name="GrammarlyDocumentId">
    <vt:lpwstr>befa761da70ebded1971859a915ce9a6068053b6ecbfee8d7f7bcecc8f39c142</vt:lpwstr>
  </property>
</Properties>
</file>