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891" w:type="pct"/>
        <w:tblLook w:val="04A0" w:firstRow="1" w:lastRow="0" w:firstColumn="1" w:lastColumn="0" w:noHBand="0" w:noVBand="1"/>
      </w:tblPr>
      <w:tblGrid>
        <w:gridCol w:w="8011"/>
        <w:gridCol w:w="3716"/>
        <w:gridCol w:w="385"/>
      </w:tblGrid>
      <w:tr w:rsidR="00A152D3" w:rsidRPr="00D73A84" w14:paraId="757DEDCB" w14:textId="77777777" w:rsidTr="00A152D3">
        <w:trPr>
          <w:trHeight w:val="90"/>
        </w:trPr>
        <w:tc>
          <w:tcPr>
            <w:tcW w:w="3307" w:type="pct"/>
          </w:tcPr>
          <w:p w14:paraId="0B4A7DAB" w14:textId="77777777" w:rsidR="00A152D3" w:rsidRPr="00D73A84" w:rsidRDefault="00A152D3" w:rsidP="00AE3FB7">
            <w:pPr>
              <w:pStyle w:val="Title"/>
            </w:pPr>
          </w:p>
        </w:tc>
        <w:tc>
          <w:tcPr>
            <w:tcW w:w="1534" w:type="pct"/>
          </w:tcPr>
          <w:p w14:paraId="4A6E657E" w14:textId="77777777" w:rsidR="00A152D3" w:rsidRPr="00D73A84" w:rsidRDefault="00A152D3" w:rsidP="00AE3FB7">
            <w:pPr>
              <w:pStyle w:val="Title"/>
            </w:pPr>
          </w:p>
        </w:tc>
        <w:tc>
          <w:tcPr>
            <w:tcW w:w="159" w:type="pct"/>
          </w:tcPr>
          <w:p w14:paraId="08385E15" w14:textId="77777777" w:rsidR="00A152D3" w:rsidRPr="00D73A84" w:rsidRDefault="00A152D3" w:rsidP="00AE3FB7">
            <w:pPr>
              <w:pStyle w:val="Title"/>
            </w:pPr>
          </w:p>
        </w:tc>
      </w:tr>
    </w:tbl>
    <w:tbl>
      <w:tblPr>
        <w:tblStyle w:val="TableGrid"/>
        <w:tblW w:w="14778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5184"/>
        <w:gridCol w:w="5184"/>
        <w:gridCol w:w="2880"/>
      </w:tblGrid>
      <w:tr w:rsidR="00F23D22" w:rsidRPr="00E85DC5" w14:paraId="481F90A6" w14:textId="075A59B9" w:rsidTr="5A2B207E">
        <w:trPr>
          <w:trHeight w:val="755"/>
          <w:tblHeader/>
          <w:jc w:val="center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7C8B6D54" w14:textId="41973492" w:rsidR="00F23D22" w:rsidRPr="005454D1" w:rsidRDefault="00F23D22" w:rsidP="1DB6F2C2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1DB6F2C2">
              <w:rPr>
                <w:rFonts w:ascii="Calibri" w:hAnsi="Calibri" w:cs="Calibri"/>
                <w:b/>
                <w:bCs/>
                <w:i/>
                <w:iCs/>
              </w:rPr>
              <w:t>202</w:t>
            </w:r>
            <w:r w:rsidR="5EE94235" w:rsidRPr="1DB6F2C2">
              <w:rPr>
                <w:rFonts w:ascii="Calibri" w:hAnsi="Calibri" w:cs="Calibri"/>
                <w:b/>
                <w:bCs/>
                <w:i/>
                <w:iCs/>
              </w:rPr>
              <w:t>5</w:t>
            </w:r>
            <w:r w:rsidRPr="1DB6F2C2">
              <w:rPr>
                <w:rFonts w:ascii="Calibri" w:hAnsi="Calibri" w:cs="Calibri"/>
                <w:b/>
                <w:bCs/>
                <w:i/>
                <w:iCs/>
              </w:rPr>
              <w:t xml:space="preserve"> Meeting Dates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0BEE36B1" w14:textId="74D89B9F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Action Items</w:t>
            </w:r>
          </w:p>
        </w:tc>
        <w:tc>
          <w:tcPr>
            <w:tcW w:w="5184" w:type="dxa"/>
            <w:shd w:val="clear" w:color="auto" w:fill="F2F2F2" w:themeFill="background1" w:themeFillShade="F2"/>
            <w:vAlign w:val="center"/>
          </w:tcPr>
          <w:p w14:paraId="4CB4CB7D" w14:textId="52F63976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Information/Discussion Items</w:t>
            </w:r>
          </w:p>
        </w:tc>
        <w:tc>
          <w:tcPr>
            <w:tcW w:w="2880" w:type="dxa"/>
            <w:shd w:val="clear" w:color="auto" w:fill="F2F2F2" w:themeFill="background1" w:themeFillShade="F2"/>
            <w:vAlign w:val="center"/>
          </w:tcPr>
          <w:p w14:paraId="3030B10D" w14:textId="578DF752" w:rsidR="00F23D22" w:rsidRPr="005454D1" w:rsidRDefault="00F23D22" w:rsidP="0014015E">
            <w:pPr>
              <w:pStyle w:val="BlueText"/>
              <w:spacing w:after="0"/>
              <w:rPr>
                <w:rFonts w:ascii="Calibri" w:hAnsi="Calibri" w:cs="Calibri"/>
                <w:b/>
                <w:bCs/>
                <w:i/>
                <w:iCs/>
              </w:rPr>
            </w:pPr>
            <w:r w:rsidRPr="005454D1">
              <w:rPr>
                <w:rFonts w:ascii="Calibri" w:hAnsi="Calibri" w:cs="Calibri"/>
                <w:b/>
                <w:bCs/>
                <w:i/>
                <w:iCs/>
              </w:rPr>
              <w:t>Planned Board Member Absence</w:t>
            </w:r>
          </w:p>
        </w:tc>
      </w:tr>
      <w:tr w:rsidR="1DB6F2C2" w14:paraId="459EE981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1175D68" w14:textId="136DD413" w:rsidR="1DB6F2C2" w:rsidRDefault="00132B57" w:rsidP="1DB6F2C2">
            <w:pPr>
              <w:pStyle w:val="BlueTex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January 24</w:t>
            </w:r>
          </w:p>
        </w:tc>
        <w:tc>
          <w:tcPr>
            <w:tcW w:w="5184" w:type="dxa"/>
          </w:tcPr>
          <w:p w14:paraId="30AC8960" w14:textId="77777777" w:rsidR="1DB6F2C2" w:rsidRDefault="00132B57" w:rsidP="00B05F0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77FF811">
              <w:rPr>
                <w:rFonts w:ascii="Calibri" w:hAnsi="Calibri" w:cs="Calibri"/>
                <w:color w:val="auto"/>
                <w:sz w:val="20"/>
                <w:szCs w:val="20"/>
              </w:rPr>
              <w:t>Financial Performance Framework Results</w:t>
            </w:r>
          </w:p>
          <w:p w14:paraId="037C4690" w14:textId="77777777" w:rsidR="00132B57" w:rsidRDefault="00132B57" w:rsidP="00B05F0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Annual Report Department of Education</w:t>
            </w:r>
          </w:p>
          <w:p w14:paraId="1F723798" w14:textId="185CC4B5" w:rsidR="00132B57" w:rsidRPr="00132B57" w:rsidRDefault="00132B57" w:rsidP="00B05F0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1092768F">
              <w:rPr>
                <w:rFonts w:ascii="Calibri" w:hAnsi="Calibri" w:cs="Calibri"/>
                <w:color w:val="auto"/>
                <w:sz w:val="20"/>
                <w:szCs w:val="20"/>
              </w:rPr>
              <w:t>Safe Return to In-Person Learning Update</w:t>
            </w:r>
          </w:p>
          <w:p w14:paraId="62B63A84" w14:textId="2189E63A" w:rsidR="00132B57" w:rsidRPr="00132B57" w:rsidRDefault="4B97AD97" w:rsidP="4980F78D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Cs w:val="22"/>
              </w:rPr>
            </w:pPr>
            <w:r w:rsidRPr="7AF9D7F3">
              <w:rPr>
                <w:rFonts w:ascii="Calibri" w:hAnsi="Calibri" w:cs="Calibri"/>
                <w:color w:val="auto"/>
                <w:sz w:val="20"/>
                <w:szCs w:val="20"/>
              </w:rPr>
              <w:t>CCSD Charter Applications – Transfer Sponsor</w:t>
            </w:r>
          </w:p>
          <w:p w14:paraId="56FEA319" w14:textId="75D80CF8" w:rsidR="00132B57" w:rsidRPr="00132B57" w:rsidRDefault="1D28346F" w:rsidP="7AF9D7F3">
            <w:pPr>
              <w:pStyle w:val="BlueText"/>
              <w:numPr>
                <w:ilvl w:val="0"/>
                <w:numId w:val="1"/>
              </w:numPr>
              <w:spacing w:after="0" w:line="259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7AF9D7F3">
              <w:rPr>
                <w:rFonts w:ascii="Calibri" w:hAnsi="Calibri" w:cs="Calibri"/>
                <w:color w:val="auto"/>
                <w:sz w:val="20"/>
                <w:szCs w:val="20"/>
              </w:rPr>
              <w:t>State of the SPCSA/Progress Toward Goals</w:t>
            </w:r>
          </w:p>
        </w:tc>
        <w:tc>
          <w:tcPr>
            <w:tcW w:w="5184" w:type="dxa"/>
          </w:tcPr>
          <w:p w14:paraId="331769E4" w14:textId="136AC0F3" w:rsidR="00EA4DEE" w:rsidRDefault="00EA4DEE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New </w:t>
            </w:r>
            <w:proofErr w:type="gramStart"/>
            <w:r>
              <w:rPr>
                <w:rFonts w:ascii="Calibri" w:hAnsi="Calibri" w:cs="Calibri"/>
                <w:color w:val="auto"/>
                <w:sz w:val="20"/>
                <w:szCs w:val="20"/>
              </w:rPr>
              <w:t>Schools</w:t>
            </w:r>
            <w:proofErr w:type="gramEnd"/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 Update</w:t>
            </w:r>
          </w:p>
          <w:p w14:paraId="6CE23EC6" w14:textId="77777777" w:rsidR="1DB6F2C2" w:rsidRDefault="00EA4DEE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4783A42D" w14:textId="3D80D691" w:rsidR="00B05F0D" w:rsidRDefault="00B05F0D" w:rsidP="00B05F0D">
            <w:pPr>
              <w:pStyle w:val="BlueText"/>
              <w:numPr>
                <w:ilvl w:val="0"/>
                <w:numId w:val="1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FCA284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36F9DE4C" w:rsidRPr="5AFCA28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Member Aldaba</w:t>
            </w:r>
          </w:p>
        </w:tc>
        <w:tc>
          <w:tcPr>
            <w:tcW w:w="2880" w:type="dxa"/>
          </w:tcPr>
          <w:p w14:paraId="7131C0F7" w14:textId="4D18AFB9" w:rsidR="1DB6F2C2" w:rsidRDefault="1DB6F2C2" w:rsidP="1DB6F2C2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CC1C54" w:rsidRPr="00E85DC5" w14:paraId="7DEB420B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6C0CB79E" w14:textId="3EE4C164" w:rsidR="00CC1C54" w:rsidRDefault="00ED0975" w:rsidP="4DFA796D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4DFA796D">
              <w:rPr>
                <w:rFonts w:ascii="Calibri" w:hAnsi="Calibri" w:cs="Calibri"/>
                <w:b/>
                <w:bCs/>
              </w:rPr>
              <w:t xml:space="preserve">March </w:t>
            </w:r>
            <w:r w:rsidR="7BE2BAEF" w:rsidRPr="4DFA796D">
              <w:rPr>
                <w:rFonts w:ascii="Calibri" w:hAnsi="Calibri" w:cs="Calibri"/>
                <w:b/>
                <w:bCs/>
              </w:rPr>
              <w:t>7</w:t>
            </w:r>
          </w:p>
        </w:tc>
        <w:tc>
          <w:tcPr>
            <w:tcW w:w="5184" w:type="dxa"/>
          </w:tcPr>
          <w:p w14:paraId="15BDA0EB" w14:textId="5287A87A" w:rsidR="00CC1C54" w:rsidRDefault="00EA4DEE" w:rsidP="00B05F0D">
            <w:pPr>
              <w:pStyle w:val="BlueText"/>
              <w:numPr>
                <w:ilvl w:val="0"/>
                <w:numId w:val="9"/>
              </w:numPr>
              <w:spacing w:after="0" w:line="259" w:lineRule="auto"/>
              <w:rPr>
                <w:rFonts w:ascii="Franklin Gothic Book" w:hAnsi="Franklin Gothic Book"/>
                <w:color w:val="1F497D" w:themeColor="text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2023-24</w:t>
            </w:r>
            <w:r w:rsidR="0E9CAAAD"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Financial Performance Ratings</w:t>
            </w:r>
          </w:p>
          <w:p w14:paraId="6CA6FE4B" w14:textId="3088808C" w:rsidR="00CC1C54" w:rsidRDefault="0E9CAAAD" w:rsidP="00B05F0D">
            <w:pPr>
              <w:pStyle w:val="BlueText"/>
              <w:numPr>
                <w:ilvl w:val="0"/>
                <w:numId w:val="9"/>
              </w:numPr>
              <w:spacing w:after="0" w:line="259" w:lineRule="auto"/>
              <w:rPr>
                <w:rFonts w:ascii="Franklin Gothic Book" w:hAnsi="Franklin Gothic Book"/>
                <w:color w:val="1F497D" w:themeColor="text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3EED1186" w14:textId="7D0C8382" w:rsidR="00CC1C54" w:rsidRDefault="00CC1C54" w:rsidP="00B05F0D">
            <w:pPr>
              <w:pStyle w:val="BlueText"/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2398B288" w14:textId="484EA05C" w:rsidR="00D51501" w:rsidRDefault="00D51501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58DAD99C" w:rsidRPr="6B47985A">
              <w:rPr>
                <w:rFonts w:ascii="Calibri" w:hAnsi="Calibri" w:cs="Calibri"/>
                <w:color w:val="auto"/>
                <w:sz w:val="20"/>
                <w:szCs w:val="20"/>
              </w:rPr>
              <w:t>- DBAE, PTAA, Rooted</w:t>
            </w:r>
          </w:p>
          <w:p w14:paraId="1AE3E5E5" w14:textId="28505B8E" w:rsidR="00B05F0D" w:rsidRDefault="00B05F0D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0CAE3046" w14:textId="2924ADE5" w:rsidR="00B05F0D" w:rsidRPr="006922D5" w:rsidRDefault="00B05F0D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022870DE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- </w:t>
            </w:r>
            <w:r w:rsidR="7336FFB0" w:rsidRPr="6B47985A">
              <w:rPr>
                <w:rFonts w:ascii="Calibri" w:hAnsi="Calibri" w:cs="Calibri"/>
                <w:color w:val="auto"/>
                <w:sz w:val="20"/>
                <w:szCs w:val="20"/>
              </w:rPr>
              <w:t>Chair Holmes-Sutton</w:t>
            </w:r>
          </w:p>
          <w:p w14:paraId="7CFA4ABF" w14:textId="5FC32EED" w:rsidR="00D51501" w:rsidRPr="006922D5" w:rsidRDefault="566E2ABC" w:rsidP="00B05F0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3A844268">
              <w:rPr>
                <w:rFonts w:ascii="Calibri" w:hAnsi="Calibri" w:cs="Calibri"/>
                <w:color w:val="auto"/>
                <w:sz w:val="20"/>
                <w:szCs w:val="20"/>
              </w:rPr>
              <w:t>SPCSA Regs</w:t>
            </w:r>
          </w:p>
          <w:p w14:paraId="27C61587" w14:textId="45351757" w:rsidR="00D51501" w:rsidRPr="006922D5" w:rsidRDefault="41F0CEE0" w:rsidP="4DFA796D">
            <w:pPr>
              <w:pStyle w:val="BlueText"/>
              <w:numPr>
                <w:ilvl w:val="0"/>
                <w:numId w:val="9"/>
              </w:numPr>
              <w:spacing w:after="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School Closure Update</w:t>
            </w:r>
          </w:p>
        </w:tc>
        <w:tc>
          <w:tcPr>
            <w:tcW w:w="2880" w:type="dxa"/>
          </w:tcPr>
          <w:p w14:paraId="75349955" w14:textId="1234CBED" w:rsidR="00CC1C54" w:rsidRPr="006E7B6F" w:rsidRDefault="00CC1C54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6271F3B2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7848A01B" w14:textId="18A5DB56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April 1</w:t>
            </w:r>
            <w:r w:rsidR="00EA4DEE">
              <w:rPr>
                <w:rFonts w:ascii="Calibri" w:hAnsi="Calibri" w:cs="Calibri"/>
                <w:b/>
                <w:bCs/>
                <w:szCs w:val="22"/>
              </w:rPr>
              <w:t>8</w:t>
            </w:r>
          </w:p>
        </w:tc>
        <w:tc>
          <w:tcPr>
            <w:tcW w:w="5184" w:type="dxa"/>
          </w:tcPr>
          <w:p w14:paraId="71CDB9A8" w14:textId="3088808C" w:rsidR="00ED0975" w:rsidRDefault="63BB212B" w:rsidP="00B05F0D">
            <w:pPr>
              <w:pStyle w:val="BlueText"/>
              <w:numPr>
                <w:ilvl w:val="0"/>
                <w:numId w:val="8"/>
              </w:numPr>
              <w:spacing w:after="0" w:line="259" w:lineRule="auto"/>
              <w:rPr>
                <w:rFonts w:ascii="Franklin Gothic Book" w:hAnsi="Franklin Gothic Book"/>
                <w:color w:val="1F487C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49812AA2" w14:textId="7D0C8382" w:rsidR="00ED0975" w:rsidRDefault="00ED0975" w:rsidP="00B05F0D">
            <w:pPr>
              <w:pStyle w:val="BlueText"/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  <w:p w14:paraId="15332798" w14:textId="7467F0A5" w:rsidR="00ED0975" w:rsidRDefault="00ED0975" w:rsidP="00B05F0D">
            <w:pPr>
              <w:pStyle w:val="BlueText"/>
              <w:spacing w:after="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64DB0C59" w14:textId="7128C9CA" w:rsidR="00D51501" w:rsidRDefault="00D51501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432F4E92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76C5F8C3" w:rsidRPr="432F4E92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7042E6E7" w:rsidRPr="432F4E92">
              <w:rPr>
                <w:rFonts w:ascii="Calibri" w:hAnsi="Calibri" w:cs="Calibri"/>
                <w:color w:val="auto"/>
                <w:sz w:val="20"/>
                <w:szCs w:val="20"/>
              </w:rPr>
              <w:t>DBAE &amp; Rooted</w:t>
            </w:r>
          </w:p>
          <w:p w14:paraId="784E51E9" w14:textId="77777777" w:rsidR="00B05F0D" w:rsidRDefault="00B05F0D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1081F812" w14:textId="3FCFD749" w:rsidR="00B05F0D" w:rsidRPr="006922D5" w:rsidRDefault="00B05F0D" w:rsidP="00B05F0D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14D7FE4B" w:rsidRPr="39D36C03">
              <w:rPr>
                <w:rFonts w:ascii="Calibri" w:hAnsi="Calibri" w:cs="Calibri"/>
                <w:color w:val="auto"/>
                <w:sz w:val="20"/>
                <w:szCs w:val="20"/>
              </w:rPr>
              <w:t>- Vice Chair Thigpen</w:t>
            </w:r>
          </w:p>
          <w:p w14:paraId="2E982281" w14:textId="17E536FF" w:rsidR="00B05F0D" w:rsidRPr="006922D5" w:rsidRDefault="5C2285E1" w:rsidP="39D36C03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Odyssey School Intro Presentation</w:t>
            </w:r>
          </w:p>
          <w:p w14:paraId="6682A864" w14:textId="1FD73E30" w:rsidR="00B05F0D" w:rsidRPr="006922D5" w:rsidRDefault="5C2285E1" w:rsidP="39D36C03">
            <w:pPr>
              <w:pStyle w:val="BlueText"/>
              <w:numPr>
                <w:ilvl w:val="0"/>
                <w:numId w:val="8"/>
              </w:numPr>
              <w:spacing w:after="0"/>
              <w:rPr>
                <w:rFonts w:ascii="Franklin Gothic Book" w:hAnsi="Franklin Gothic Book"/>
                <w:color w:val="1F497D" w:themeColor="text2"/>
                <w:szCs w:val="22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Explore Knowledge Intro Presentation</w:t>
            </w:r>
          </w:p>
        </w:tc>
        <w:tc>
          <w:tcPr>
            <w:tcW w:w="2880" w:type="dxa"/>
          </w:tcPr>
          <w:p w14:paraId="3D82EAAE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1F8AB34E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54F23B68" w14:textId="255D81DC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 xml:space="preserve">May </w:t>
            </w:r>
            <w:r w:rsidR="00B54DBE">
              <w:rPr>
                <w:rFonts w:ascii="Calibri" w:hAnsi="Calibri" w:cs="Calibri"/>
                <w:b/>
                <w:bCs/>
                <w:szCs w:val="22"/>
              </w:rPr>
              <w:t>30</w:t>
            </w:r>
          </w:p>
        </w:tc>
        <w:tc>
          <w:tcPr>
            <w:tcW w:w="5184" w:type="dxa"/>
          </w:tcPr>
          <w:p w14:paraId="54DF41DC" w14:textId="1414CBCF" w:rsidR="00ED0975" w:rsidRDefault="003C0F45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Revolving Loan Application Recommendations</w:t>
            </w:r>
          </w:p>
          <w:p w14:paraId="3ACAF956" w14:textId="63F070DB" w:rsidR="34C0CCC6" w:rsidRPr="00922272" w:rsidRDefault="34C0CCC6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51DE9EBE">
              <w:rPr>
                <w:rFonts w:ascii="Calibri" w:hAnsi="Calibri" w:cs="Calibri"/>
                <w:color w:val="auto"/>
                <w:sz w:val="20"/>
                <w:szCs w:val="20"/>
              </w:rPr>
              <w:t>Language Access Plan</w:t>
            </w:r>
            <w:r w:rsidR="63610830" w:rsidRPr="51DE9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(even number</w:t>
            </w:r>
            <w:r w:rsidR="52830562" w:rsidRPr="51DE9EBE">
              <w:rPr>
                <w:rFonts w:ascii="Calibri" w:hAnsi="Calibri" w:cs="Calibri"/>
                <w:color w:val="auto"/>
                <w:sz w:val="20"/>
                <w:szCs w:val="20"/>
              </w:rPr>
              <w:t>e</w:t>
            </w:r>
            <w:r w:rsidR="63610830" w:rsidRPr="51DE9EBE">
              <w:rPr>
                <w:rFonts w:ascii="Calibri" w:hAnsi="Calibri" w:cs="Calibri"/>
                <w:color w:val="auto"/>
                <w:sz w:val="20"/>
                <w:szCs w:val="20"/>
              </w:rPr>
              <w:t>d years)</w:t>
            </w:r>
          </w:p>
          <w:p w14:paraId="3260DA42" w14:textId="1B0D3A5B" w:rsidR="198A2480" w:rsidRDefault="198A2480" w:rsidP="51DE9EBE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51DE9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NV Prep – Notice of </w:t>
            </w:r>
            <w:r w:rsidR="5F791DD1" w:rsidRPr="51DE9EBE">
              <w:rPr>
                <w:rFonts w:ascii="Calibri" w:hAnsi="Calibri" w:cs="Calibri"/>
                <w:color w:val="auto"/>
                <w:sz w:val="20"/>
                <w:szCs w:val="20"/>
              </w:rPr>
              <w:t>Concern</w:t>
            </w:r>
          </w:p>
          <w:p w14:paraId="4C05C9B1" w14:textId="4B2BED94" w:rsidR="198A2480" w:rsidRDefault="198A2480" w:rsidP="51DE9EBE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51DE9EB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Sage Collegiate – Notice of </w:t>
            </w:r>
            <w:r w:rsidR="019938A5" w:rsidRPr="51DE9EBE">
              <w:rPr>
                <w:rFonts w:ascii="Calibri" w:hAnsi="Calibri" w:cs="Calibri"/>
                <w:color w:val="auto"/>
                <w:sz w:val="20"/>
                <w:szCs w:val="20"/>
              </w:rPr>
              <w:t>Concern</w:t>
            </w:r>
          </w:p>
          <w:p w14:paraId="4C1125B0" w14:textId="076A18F5" w:rsidR="00922272" w:rsidRDefault="00922272" w:rsidP="6B47985A">
            <w:pPr>
              <w:pStyle w:val="BlueText"/>
              <w:spacing w:after="0"/>
              <w:ind w:left="720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</w:p>
          <w:p w14:paraId="6BDDD554" w14:textId="7EB1789C" w:rsidR="00ED0975" w:rsidRDefault="00ED0975" w:rsidP="00B05F0D">
            <w:pPr>
              <w:pStyle w:val="BlueText"/>
              <w:spacing w:after="0"/>
              <w:ind w:left="246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5184" w:type="dxa"/>
          </w:tcPr>
          <w:p w14:paraId="75D19F79" w14:textId="76161BB6" w:rsidR="00D51501" w:rsidRDefault="00D51501" w:rsidP="432F4E92">
            <w:pPr>
              <w:pStyle w:val="BlueText"/>
              <w:numPr>
                <w:ilvl w:val="0"/>
                <w:numId w:val="7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Cs w:val="22"/>
              </w:rPr>
            </w:pPr>
            <w:r w:rsidRPr="432F4E92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  <w:r w:rsidR="6E507AFE" w:rsidRPr="432F4E92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</w:t>
            </w:r>
            <w:r w:rsidR="41237398" w:rsidRPr="432F4E92">
              <w:rPr>
                <w:rFonts w:ascii="Calibri" w:hAnsi="Calibri" w:cs="Calibri"/>
                <w:color w:val="auto"/>
                <w:sz w:val="20"/>
                <w:szCs w:val="20"/>
              </w:rPr>
              <w:t>NV Classical, WYLEES</w:t>
            </w:r>
          </w:p>
          <w:p w14:paraId="7CD47FF0" w14:textId="75D419AA" w:rsidR="00B05F0D" w:rsidRDefault="00B05F0D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71793E39" w14:textId="1920D33A" w:rsidR="00B05F0D" w:rsidRPr="006922D5" w:rsidRDefault="00B05F0D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010CC434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Member Shauntee-Rosales</w:t>
            </w:r>
          </w:p>
          <w:p w14:paraId="129479FC" w14:textId="77777777" w:rsidR="00922272" w:rsidRPr="00922272" w:rsidRDefault="00922272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 Update</w:t>
            </w:r>
          </w:p>
          <w:p w14:paraId="15AB7E75" w14:textId="77777777" w:rsidR="00922272" w:rsidRPr="00922272" w:rsidRDefault="00922272" w:rsidP="00B05F0D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Franklin Gothic Book" w:hAnsi="Franklin Gothic Book"/>
                <w:color w:val="1F497D" w:themeColor="text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Facility Fund Overview</w:t>
            </w:r>
          </w:p>
          <w:p w14:paraId="2CAB2B4E" w14:textId="19DFD75F" w:rsidR="4CDE0D51" w:rsidRDefault="4CDE0D51" w:rsidP="6B47985A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Delta</w:t>
            </w:r>
            <w:r w:rsidR="1923D4F7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Intro Presentation</w:t>
            </w:r>
          </w:p>
          <w:p w14:paraId="4965278D" w14:textId="3A8031F3" w:rsidR="1923D4F7" w:rsidRDefault="40D57E20" w:rsidP="6B47985A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Rainbow Intro</w:t>
            </w:r>
            <w:r w:rsidR="659D864D" w:rsidRPr="39D36C03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Presentation</w:t>
            </w:r>
          </w:p>
          <w:p w14:paraId="3F2B7A15" w14:textId="7B96BB69" w:rsidR="4E150E54" w:rsidRDefault="4E150E54" w:rsidP="432F4E92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87C"/>
                <w:szCs w:val="22"/>
              </w:rPr>
            </w:pPr>
            <w:r w:rsidRPr="432F4E92">
              <w:rPr>
                <w:rFonts w:ascii="Calibri" w:hAnsi="Calibri" w:cs="Calibri"/>
                <w:color w:val="auto"/>
                <w:sz w:val="20"/>
                <w:szCs w:val="20"/>
              </w:rPr>
              <w:t>Future Edge Intro Presentation</w:t>
            </w:r>
          </w:p>
          <w:p w14:paraId="5E4F9043" w14:textId="3FEE8E93" w:rsidR="103B8044" w:rsidRDefault="4E150E54" w:rsidP="39D36C03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39D36C03">
              <w:rPr>
                <w:rFonts w:ascii="Calibri" w:hAnsi="Calibri" w:cs="Calibri"/>
                <w:color w:val="auto"/>
                <w:sz w:val="20"/>
                <w:szCs w:val="20"/>
              </w:rPr>
              <w:t>Innovations Intro Presentation</w:t>
            </w:r>
          </w:p>
          <w:p w14:paraId="4770B493" w14:textId="28E32418" w:rsidR="103B8044" w:rsidRDefault="103B8044" w:rsidP="39D36C03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054155F3">
              <w:rPr>
                <w:rFonts w:ascii="Calibri" w:hAnsi="Calibri" w:cs="Calibri"/>
                <w:color w:val="auto"/>
                <w:sz w:val="20"/>
                <w:szCs w:val="20"/>
              </w:rPr>
              <w:t>Jackson O180</w:t>
            </w:r>
          </w:p>
          <w:p w14:paraId="0149D4D8" w14:textId="29F7F116" w:rsidR="70292167" w:rsidRDefault="70292167" w:rsidP="054155F3">
            <w:pPr>
              <w:pStyle w:val="BlueText"/>
              <w:numPr>
                <w:ilvl w:val="0"/>
                <w:numId w:val="7"/>
              </w:numPr>
              <w:spacing w:after="0"/>
              <w:rPr>
                <w:rFonts w:ascii="Calibri" w:hAnsi="Calibri" w:cs="Calibri"/>
                <w:color w:val="1F487C"/>
                <w:szCs w:val="22"/>
              </w:rPr>
            </w:pPr>
            <w:r w:rsidRPr="054155F3">
              <w:rPr>
                <w:rFonts w:ascii="Calibri" w:hAnsi="Calibri" w:cs="Calibri"/>
                <w:color w:val="auto"/>
                <w:sz w:val="20"/>
                <w:szCs w:val="20"/>
              </w:rPr>
              <w:t>Student Representative on Board</w:t>
            </w:r>
          </w:p>
          <w:p w14:paraId="384DDB79" w14:textId="7553FE44" w:rsidR="00922272" w:rsidRPr="006922D5" w:rsidRDefault="00922272" w:rsidP="00B05F0D">
            <w:pPr>
              <w:pStyle w:val="BlueText"/>
              <w:spacing w:after="0"/>
              <w:ind w:left="282"/>
              <w:rPr>
                <w:rFonts w:ascii="Franklin Gothic Book" w:hAnsi="Franklin Gothic Book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1DE9706C" w14:textId="77777777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3571989B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4416AC" w14:textId="69594B57" w:rsidR="00ED0975" w:rsidRDefault="00ED0975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lastRenderedPageBreak/>
              <w:t xml:space="preserve">June </w:t>
            </w:r>
            <w:r w:rsidR="00B54DBE">
              <w:rPr>
                <w:rFonts w:ascii="Calibri" w:hAnsi="Calibri" w:cs="Calibri"/>
                <w:b/>
                <w:bCs/>
                <w:szCs w:val="22"/>
              </w:rPr>
              <w:t>27</w:t>
            </w:r>
          </w:p>
        </w:tc>
        <w:tc>
          <w:tcPr>
            <w:tcW w:w="5184" w:type="dxa"/>
          </w:tcPr>
          <w:p w14:paraId="1AFD5213" w14:textId="39972DFE" w:rsidR="00ED0975" w:rsidRDefault="0074177A" w:rsidP="00B05F0D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School Contract Amendments</w:t>
            </w:r>
          </w:p>
          <w:p w14:paraId="21BE6C23" w14:textId="3365BBEF" w:rsidR="2465EB48" w:rsidRDefault="2465EB48" w:rsidP="00B05F0D">
            <w:pPr>
              <w:pStyle w:val="BlueText"/>
              <w:numPr>
                <w:ilvl w:val="0"/>
                <w:numId w:val="6"/>
              </w:numPr>
              <w:spacing w:after="0" w:line="259" w:lineRule="auto"/>
              <w:rPr>
                <w:rFonts w:ascii="Calibri" w:hAnsi="Calibri" w:cs="Calibri"/>
                <w:color w:val="1F497D" w:themeColor="text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Board Elections</w:t>
            </w:r>
            <w:r w:rsidR="375BB26D" w:rsidRPr="60CB3444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(odd years)</w:t>
            </w:r>
          </w:p>
          <w:p w14:paraId="2C266F7F" w14:textId="4A538305" w:rsidR="00922272" w:rsidRDefault="00922272" w:rsidP="00B05F0D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</w:rPr>
            </w:pPr>
          </w:p>
        </w:tc>
        <w:tc>
          <w:tcPr>
            <w:tcW w:w="5184" w:type="dxa"/>
          </w:tcPr>
          <w:p w14:paraId="06625523" w14:textId="4D8E4945" w:rsidR="00ED3BBC" w:rsidRDefault="00ED3BBC" w:rsidP="00ED3BBC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4B4CD778" w14:textId="507A4C47" w:rsidR="00ED3BBC" w:rsidRPr="00ED3BBC" w:rsidRDefault="00ED3BBC" w:rsidP="00ED3BBC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1287CCE6" w14:textId="215D8D48" w:rsidR="00ED3BBC" w:rsidRPr="00ED3BBC" w:rsidRDefault="37FA56FA" w:rsidP="00ED3BBC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1206A773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3E08A8B7" w:rsidRPr="6B47985A">
              <w:rPr>
                <w:rFonts w:ascii="Calibri" w:hAnsi="Calibri" w:cs="Calibri"/>
                <w:color w:val="auto"/>
                <w:sz w:val="20"/>
                <w:szCs w:val="20"/>
              </w:rPr>
              <w:t>- Member Salcido</w:t>
            </w:r>
          </w:p>
          <w:p w14:paraId="4660E251" w14:textId="77777777" w:rsidR="00ED0975" w:rsidRPr="00922272" w:rsidRDefault="070D96B3" w:rsidP="00B05F0D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COVID-19 Plan update</w:t>
            </w:r>
          </w:p>
          <w:p w14:paraId="1A1DA090" w14:textId="100E5E99" w:rsidR="68EE834F" w:rsidRDefault="68EE834F" w:rsidP="6B47985A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CSP Grant Overview</w:t>
            </w:r>
          </w:p>
          <w:p w14:paraId="436D7702" w14:textId="669A45AC" w:rsidR="68EE834F" w:rsidRDefault="68EE834F" w:rsidP="6B47985A">
            <w:pPr>
              <w:pStyle w:val="BlueText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Competency Based Pilot Program Update from schools</w:t>
            </w:r>
          </w:p>
          <w:p w14:paraId="599018A7" w14:textId="647589D6" w:rsidR="00922272" w:rsidRDefault="00922272" w:rsidP="00B05F0D">
            <w:pPr>
              <w:pStyle w:val="BlueText"/>
              <w:spacing w:after="0"/>
              <w:ind w:left="282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080EA8E2" w14:textId="086D4FD3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ED0975" w:rsidRPr="00E85DC5" w14:paraId="2BBCAA91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E020C5E" w14:textId="3010973A" w:rsidR="00ED0975" w:rsidRDefault="006E4E4C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 xml:space="preserve">July </w:t>
            </w:r>
            <w:r w:rsidR="00B54DBE">
              <w:rPr>
                <w:rFonts w:ascii="Calibri" w:hAnsi="Calibri" w:cs="Calibri"/>
                <w:b/>
                <w:bCs/>
                <w:szCs w:val="22"/>
              </w:rPr>
              <w:t>25</w:t>
            </w:r>
          </w:p>
        </w:tc>
        <w:tc>
          <w:tcPr>
            <w:tcW w:w="5184" w:type="dxa"/>
          </w:tcPr>
          <w:p w14:paraId="6AFF1471" w14:textId="68BFC744" w:rsidR="00ED0975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4B6564B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Transportation plans for </w:t>
            </w:r>
            <w:r w:rsidR="00B05F0D">
              <w:rPr>
                <w:rFonts w:ascii="Calibri" w:hAnsi="Calibri" w:cs="Calibri"/>
                <w:color w:val="auto"/>
                <w:sz w:val="20"/>
                <w:szCs w:val="20"/>
              </w:rPr>
              <w:t>25-26</w:t>
            </w:r>
            <w:r w:rsidRPr="4B6564B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school year</w:t>
            </w:r>
          </w:p>
          <w:p w14:paraId="6FEC9D40" w14:textId="7E6365B5" w:rsidR="00ED0975" w:rsidRDefault="7AB9D6A8" w:rsidP="7AF9D7F3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7AF9D7F3">
              <w:rPr>
                <w:rFonts w:ascii="Calibri" w:hAnsi="Calibri" w:cs="Calibri"/>
                <w:color w:val="auto"/>
                <w:sz w:val="20"/>
                <w:szCs w:val="20"/>
              </w:rPr>
              <w:t>Beacon Alternative Performance Framework results</w:t>
            </w:r>
          </w:p>
          <w:p w14:paraId="6590236D" w14:textId="25B65878" w:rsidR="00ED0975" w:rsidRDefault="18958E0F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77FDAF75">
              <w:rPr>
                <w:rFonts w:ascii="Calibri" w:hAnsi="Calibri" w:cs="Calibri"/>
                <w:color w:val="auto"/>
                <w:sz w:val="20"/>
                <w:szCs w:val="20"/>
              </w:rPr>
              <w:t>Adoption of Final Performance Framewo</w:t>
            </w:r>
            <w:r w:rsidR="140942F9" w:rsidRPr="77FDAF75">
              <w:rPr>
                <w:rFonts w:ascii="Calibri" w:hAnsi="Calibri" w:cs="Calibri"/>
                <w:color w:val="auto"/>
                <w:sz w:val="20"/>
                <w:szCs w:val="20"/>
              </w:rPr>
              <w:t>r</w:t>
            </w:r>
            <w:r w:rsidRPr="77FDAF75">
              <w:rPr>
                <w:rFonts w:ascii="Calibri" w:hAnsi="Calibri" w:cs="Calibri"/>
                <w:color w:val="auto"/>
                <w:sz w:val="20"/>
                <w:szCs w:val="20"/>
              </w:rPr>
              <w:t>k</w:t>
            </w:r>
          </w:p>
          <w:p w14:paraId="6FA13881" w14:textId="00448AB3" w:rsidR="00ED0975" w:rsidRDefault="00ED0975" w:rsidP="7AF9D7F3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  <w:sz w:val="20"/>
                <w:szCs w:val="20"/>
                <w:highlight w:val="yellow"/>
              </w:rPr>
            </w:pPr>
          </w:p>
        </w:tc>
        <w:tc>
          <w:tcPr>
            <w:tcW w:w="5184" w:type="dxa"/>
          </w:tcPr>
          <w:p w14:paraId="13E89060" w14:textId="77777777" w:rsidR="00ED3BBC" w:rsidRDefault="00ED3BBC" w:rsidP="00ED3BBC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4ED6B0E8" w14:textId="40D84366" w:rsidR="7442EC00" w:rsidRDefault="7442EC00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</w:t>
            </w:r>
            <w:proofErr w:type="gramStart"/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Standards </w:t>
            </w:r>
            <w:r w:rsidR="00ED3BBC"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6F3140EC" w:rsidRPr="5A2B207E">
              <w:rPr>
                <w:rFonts w:ascii="Calibri" w:hAnsi="Calibri" w:cs="Calibri"/>
                <w:color w:val="auto"/>
                <w:sz w:val="20"/>
                <w:szCs w:val="20"/>
              </w:rPr>
              <w:t>-</w:t>
            </w:r>
            <w:proofErr w:type="gramEnd"/>
            <w:r w:rsidR="6F3140EC"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Member </w:t>
            </w:r>
            <w:r w:rsidR="74CA4666" w:rsidRPr="5A2B207E">
              <w:rPr>
                <w:rFonts w:ascii="Calibri" w:hAnsi="Calibri" w:cs="Calibri"/>
                <w:color w:val="auto"/>
                <w:sz w:val="20"/>
                <w:szCs w:val="20"/>
              </w:rPr>
              <w:t>Whitaker</w:t>
            </w:r>
          </w:p>
          <w:p w14:paraId="50D58A26" w14:textId="77777777" w:rsidR="00922272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Training on Charter School Application Process</w:t>
            </w:r>
          </w:p>
          <w:p w14:paraId="636A2CF2" w14:textId="77777777" w:rsidR="00922272" w:rsidRDefault="00922272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Proposed Board Meeting Dates</w:t>
            </w:r>
          </w:p>
          <w:p w14:paraId="77608D7B" w14:textId="7E9125CA" w:rsidR="00922272" w:rsidRDefault="00B05F0D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>2024-2025</w:t>
            </w:r>
            <w:r w:rsidR="00542E94"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Site Evaluation Recap</w:t>
            </w:r>
          </w:p>
          <w:p w14:paraId="5C8566D4" w14:textId="71938804" w:rsidR="2A62C80C" w:rsidRDefault="2A62C80C" w:rsidP="00B05F0D">
            <w:pPr>
              <w:pStyle w:val="BlueText"/>
              <w:numPr>
                <w:ilvl w:val="0"/>
                <w:numId w:val="44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 w:rsidRPr="60CB3444">
              <w:rPr>
                <w:rFonts w:ascii="Calibri" w:hAnsi="Calibri" w:cs="Calibri"/>
                <w:color w:val="auto"/>
                <w:sz w:val="20"/>
                <w:szCs w:val="20"/>
              </w:rPr>
              <w:t>Charter Application Window</w:t>
            </w:r>
          </w:p>
          <w:p w14:paraId="17019C36" w14:textId="0B4C95B9" w:rsidR="00922272" w:rsidRDefault="00922272" w:rsidP="4B6564BA">
            <w:pPr>
              <w:pStyle w:val="BlueText"/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2880" w:type="dxa"/>
          </w:tcPr>
          <w:p w14:paraId="33D27419" w14:textId="209E5E16" w:rsidR="00ED0975" w:rsidRPr="006E7B6F" w:rsidRDefault="00ED0975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3D2215DE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122B952A" w14:textId="79689A2B" w:rsidR="006E4E4C" w:rsidRDefault="006E4E4C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August 2</w:t>
            </w:r>
            <w:r w:rsidR="001A049E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5184" w:type="dxa"/>
          </w:tcPr>
          <w:p w14:paraId="4111B0D5" w14:textId="77777777" w:rsidR="006E4E4C" w:rsidRDefault="00922272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Charter School Applications</w:t>
            </w:r>
          </w:p>
          <w:p w14:paraId="4811F958" w14:textId="632D96C8" w:rsidR="00542E94" w:rsidRDefault="00542E94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2174B227">
              <w:rPr>
                <w:rFonts w:ascii="Calibri" w:hAnsi="Calibri" w:cs="Calibri"/>
                <w:color w:val="auto"/>
                <w:sz w:val="20"/>
                <w:szCs w:val="20"/>
              </w:rPr>
              <w:t xml:space="preserve">Proposed changes to Site Evaluation Process and Site Evaluation Schedule for </w:t>
            </w:r>
            <w:r w:rsidR="00ED3BBC">
              <w:rPr>
                <w:rFonts w:ascii="Calibri" w:hAnsi="Calibri" w:cs="Calibri"/>
                <w:color w:val="auto"/>
                <w:sz w:val="20"/>
                <w:szCs w:val="20"/>
              </w:rPr>
              <w:t>2025-2026</w:t>
            </w:r>
          </w:p>
          <w:p w14:paraId="2D062FD8" w14:textId="2D4DC884" w:rsidR="00B245D2" w:rsidRPr="00B245D2" w:rsidRDefault="723BC317" w:rsidP="00B05F0D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1F497D" w:themeColor="text2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Regulations</w:t>
            </w:r>
          </w:p>
        </w:tc>
        <w:tc>
          <w:tcPr>
            <w:tcW w:w="5184" w:type="dxa"/>
          </w:tcPr>
          <w:p w14:paraId="1FC7E804" w14:textId="3FD63948" w:rsidR="2A5F8836" w:rsidRDefault="2A5F8836" w:rsidP="4043930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4043930C">
              <w:rPr>
                <w:rFonts w:ascii="Calibri" w:hAnsi="Calibri" w:cs="Calibri"/>
                <w:color w:val="auto"/>
                <w:sz w:val="20"/>
                <w:szCs w:val="20"/>
              </w:rPr>
              <w:t>Request for Proposal – Out of state operators</w:t>
            </w:r>
          </w:p>
          <w:p w14:paraId="0D7D275B" w14:textId="6A73824B" w:rsidR="00ED3BBC" w:rsidRDefault="00ED3BBC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65DBE5FD" w14:textId="5D532E8F" w:rsidR="00ED3BBC" w:rsidRDefault="00ED3BBC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  <w:p w14:paraId="3A95F0DA" w14:textId="7D0BE8FC" w:rsidR="006E4E4C" w:rsidRDefault="4B1BBB55" w:rsidP="00ED3BBC">
            <w:pPr>
              <w:pStyle w:val="BlueText"/>
              <w:numPr>
                <w:ilvl w:val="0"/>
                <w:numId w:val="4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Standards </w:t>
            </w:r>
            <w:r w:rsidR="697D28FA"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- Member </w:t>
            </w:r>
            <w:r w:rsidR="6C1F6495" w:rsidRPr="5A2B207E">
              <w:rPr>
                <w:rFonts w:ascii="Calibri" w:hAnsi="Calibri" w:cs="Calibri"/>
                <w:color w:val="auto"/>
                <w:sz w:val="20"/>
                <w:szCs w:val="20"/>
              </w:rPr>
              <w:t>Stern</w:t>
            </w:r>
            <w:r w:rsidR="00ED3BBC" w:rsidRPr="5A2B207E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6C2A15FB" w14:textId="5B2DFA3A" w:rsidR="713F7E21" w:rsidRDefault="713F7E21" w:rsidP="00ED3BBC">
            <w:pPr>
              <w:pStyle w:val="BlueText"/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</w:p>
          <w:p w14:paraId="61664529" w14:textId="44AA6D6E" w:rsidR="006E4E4C" w:rsidRDefault="006E4E4C" w:rsidP="729130CC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0C064A1E" w14:textId="12E60EAD" w:rsidR="006E4E4C" w:rsidRPr="006E7B6F" w:rsidRDefault="171C62C7" w:rsidP="5A2B207E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A2B207E">
              <w:rPr>
                <w:rFonts w:ascii="Calibri" w:hAnsi="Calibri" w:cs="Calibri"/>
                <w:color w:val="auto"/>
                <w:sz w:val="20"/>
                <w:szCs w:val="20"/>
              </w:rPr>
              <w:t>Ty Whitaker - out</w:t>
            </w:r>
          </w:p>
          <w:p w14:paraId="2B7831FA" w14:textId="2BB6AEC0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5CBD423C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FC7C8A6" w14:textId="6EC4F874" w:rsidR="006E4E4C" w:rsidRDefault="006E4E4C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  <w:r w:rsidRPr="25CD5102">
              <w:rPr>
                <w:rFonts w:ascii="Calibri" w:hAnsi="Calibri" w:cs="Calibri"/>
                <w:b/>
                <w:bCs/>
              </w:rPr>
              <w:t xml:space="preserve">October </w:t>
            </w:r>
            <w:r w:rsidR="001A049E">
              <w:rPr>
                <w:rFonts w:ascii="Calibri" w:hAnsi="Calibri" w:cs="Calibri"/>
                <w:b/>
                <w:bCs/>
              </w:rPr>
              <w:t>10</w:t>
            </w:r>
          </w:p>
          <w:p w14:paraId="0667198E" w14:textId="3CEF5D28" w:rsidR="006E4E4C" w:rsidRDefault="006E4E4C" w:rsidP="25CD5102">
            <w:pPr>
              <w:pStyle w:val="BlueText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184" w:type="dxa"/>
          </w:tcPr>
          <w:p w14:paraId="2DE52D9C" w14:textId="16BE14D9" w:rsidR="006E4E4C" w:rsidRDefault="18AFD997" w:rsidP="00B05F0D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School Visits on Thursday</w:t>
            </w:r>
          </w:p>
          <w:p w14:paraId="5C23563F" w14:textId="5A8F569B" w:rsidR="3F08DCD1" w:rsidRDefault="00ED3BBC" w:rsidP="00B05F0D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2024-25</w:t>
            </w:r>
            <w:r w:rsidR="3F08DCD1"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Organizational Performance Framework Results</w:t>
            </w:r>
          </w:p>
          <w:p w14:paraId="3C4C1E39" w14:textId="4FFFDD1E" w:rsidR="006E4E4C" w:rsidRDefault="006E4E4C" w:rsidP="50EE8D7C">
            <w:pPr>
              <w:pStyle w:val="BlueText"/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</w:p>
        </w:tc>
        <w:tc>
          <w:tcPr>
            <w:tcW w:w="5184" w:type="dxa"/>
          </w:tcPr>
          <w:p w14:paraId="616647F2" w14:textId="727BE313" w:rsidR="00ED3BBC" w:rsidRDefault="00ED3BBC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6A0E8630" w14:textId="78D2F57E" w:rsidR="006E4E4C" w:rsidRDefault="2F263495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</w:t>
            </w:r>
            <w:proofErr w:type="gramStart"/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Standards </w:t>
            </w:r>
            <w:r w:rsidR="00ED3BBC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035587C1" w:rsidRPr="6B47985A">
              <w:rPr>
                <w:rFonts w:ascii="Calibri" w:hAnsi="Calibri" w:cs="Calibri"/>
                <w:color w:val="auto"/>
                <w:sz w:val="20"/>
                <w:szCs w:val="20"/>
              </w:rPr>
              <w:t>-</w:t>
            </w:r>
            <w:proofErr w:type="gramEnd"/>
            <w:r w:rsidR="035587C1" w:rsidRPr="6B47985A">
              <w:rPr>
                <w:rFonts w:ascii="Calibri" w:hAnsi="Calibri" w:cs="Calibri"/>
                <w:color w:val="auto"/>
                <w:sz w:val="20"/>
                <w:szCs w:val="20"/>
              </w:rPr>
              <w:t>Member Aldaba</w:t>
            </w:r>
          </w:p>
          <w:p w14:paraId="4F304F0B" w14:textId="3EEBC855" w:rsidR="006E4E4C" w:rsidRDefault="07F940CD" w:rsidP="00ED3BBC">
            <w:pPr>
              <w:pStyle w:val="BlueText"/>
              <w:numPr>
                <w:ilvl w:val="0"/>
                <w:numId w:val="13"/>
              </w:numPr>
              <w:spacing w:after="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50EE8D7C">
              <w:rPr>
                <w:rFonts w:ascii="Calibri" w:hAnsi="Calibri" w:cs="Calibri"/>
                <w:color w:val="auto"/>
                <w:sz w:val="20"/>
                <w:szCs w:val="20"/>
              </w:rPr>
              <w:t>Charter School Renewal Process Training</w:t>
            </w:r>
          </w:p>
        </w:tc>
        <w:tc>
          <w:tcPr>
            <w:tcW w:w="2880" w:type="dxa"/>
          </w:tcPr>
          <w:p w14:paraId="0B5526C6" w14:textId="00CACC5A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6E4E4C" w:rsidRPr="00E85DC5" w14:paraId="69A88C93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01DA0E08" w14:textId="6268BF68" w:rsidR="006E4E4C" w:rsidRDefault="00574B2D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t>November 1</w:t>
            </w:r>
            <w:r w:rsidR="001A049E">
              <w:rPr>
                <w:rFonts w:ascii="Calibri" w:hAnsi="Calibri" w:cs="Calibri"/>
                <w:b/>
                <w:bCs/>
                <w:szCs w:val="22"/>
              </w:rPr>
              <w:t>4</w:t>
            </w:r>
          </w:p>
        </w:tc>
        <w:tc>
          <w:tcPr>
            <w:tcW w:w="5184" w:type="dxa"/>
          </w:tcPr>
          <w:p w14:paraId="2987A967" w14:textId="5179C7F2" w:rsidR="006E4E4C" w:rsidRDefault="00ED3BBC" w:rsidP="74B03D8F">
            <w:pPr>
              <w:pStyle w:val="BlueText"/>
              <w:numPr>
                <w:ilvl w:val="0"/>
                <w:numId w:val="3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2024-25</w:t>
            </w:r>
            <w:r w:rsidR="0C02AEE3"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NSPF and SPCSA Academic Performance Framework Results</w:t>
            </w:r>
          </w:p>
          <w:p w14:paraId="25590646" w14:textId="19D312FA" w:rsidR="006E4E4C" w:rsidRDefault="0C02AEE3" w:rsidP="74B03D8F">
            <w:pPr>
              <w:pStyle w:val="BlueText"/>
              <w:numPr>
                <w:ilvl w:val="0"/>
                <w:numId w:val="3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2025 Demographic and Academic Needs Assessment</w:t>
            </w:r>
          </w:p>
        </w:tc>
        <w:tc>
          <w:tcPr>
            <w:tcW w:w="5184" w:type="dxa"/>
          </w:tcPr>
          <w:p w14:paraId="7F8FA28C" w14:textId="4086C6A0" w:rsidR="00ED3BBC" w:rsidRPr="00ED3BBC" w:rsidRDefault="00ED3BBC" w:rsidP="00ED3BBC">
            <w:pPr>
              <w:pStyle w:val="BlueText"/>
              <w:numPr>
                <w:ilvl w:val="0"/>
                <w:numId w:val="5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00ED3BBC">
              <w:rPr>
                <w:rFonts w:ascii="Calibri" w:hAnsi="Calibri" w:cs="Calibri"/>
                <w:color w:val="auto"/>
                <w:sz w:val="20"/>
                <w:szCs w:val="20"/>
              </w:rPr>
              <w:t>New Schools Update</w:t>
            </w:r>
          </w:p>
          <w:p w14:paraId="7D4A3724" w14:textId="33A29853" w:rsidR="00ED3BBC" w:rsidRPr="00ED3BBC" w:rsidRDefault="1ADCE8F3" w:rsidP="00ED3BBC">
            <w:pPr>
              <w:pStyle w:val="BlueText"/>
              <w:numPr>
                <w:ilvl w:val="0"/>
                <w:numId w:val="5"/>
              </w:numPr>
              <w:spacing w:after="0" w:line="259" w:lineRule="auto"/>
              <w:rPr>
                <w:rFonts w:ascii="Calibri" w:hAnsi="Calibri" w:cs="Calibri"/>
                <w:color w:val="1F497D" w:themeColor="text2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>Governance Standards</w:t>
            </w:r>
            <w:r w:rsidR="460DB93D"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– Member Haddad-Bennett</w:t>
            </w:r>
          </w:p>
          <w:p w14:paraId="63527C34" w14:textId="08EB92B4" w:rsidR="006E4E4C" w:rsidRDefault="006E4E4C" w:rsidP="729130CC">
            <w:pPr>
              <w:pStyle w:val="BlueText"/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E73C063" w14:textId="77777777" w:rsidR="006E4E4C" w:rsidRPr="006E7B6F" w:rsidRDefault="006E4E4C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574B2D" w:rsidRPr="00E85DC5" w14:paraId="271C396E" w14:textId="77777777" w:rsidTr="5A2B207E">
        <w:trPr>
          <w:trHeight w:val="1292"/>
          <w:jc w:val="center"/>
        </w:trPr>
        <w:tc>
          <w:tcPr>
            <w:tcW w:w="1530" w:type="dxa"/>
            <w:shd w:val="clear" w:color="auto" w:fill="F2F2F2" w:themeFill="background1" w:themeFillShade="F2"/>
          </w:tcPr>
          <w:p w14:paraId="3B4C468A" w14:textId="4B97DCDE" w:rsidR="00574B2D" w:rsidRDefault="00574B2D" w:rsidP="00971CE3">
            <w:pPr>
              <w:pStyle w:val="BlueText"/>
              <w:rPr>
                <w:rFonts w:ascii="Calibri" w:hAnsi="Calibri" w:cs="Calibri"/>
                <w:b/>
                <w:bCs/>
                <w:szCs w:val="22"/>
              </w:rPr>
            </w:pPr>
            <w:r>
              <w:rPr>
                <w:rFonts w:ascii="Calibri" w:hAnsi="Calibri" w:cs="Calibri"/>
                <w:b/>
                <w:bCs/>
                <w:szCs w:val="22"/>
              </w:rPr>
              <w:lastRenderedPageBreak/>
              <w:t>December 1</w:t>
            </w:r>
            <w:r w:rsidR="001A049E">
              <w:rPr>
                <w:rFonts w:ascii="Calibri" w:hAnsi="Calibri" w:cs="Calibri"/>
                <w:b/>
                <w:bCs/>
                <w:szCs w:val="22"/>
              </w:rPr>
              <w:t>2</w:t>
            </w:r>
          </w:p>
        </w:tc>
        <w:tc>
          <w:tcPr>
            <w:tcW w:w="5184" w:type="dxa"/>
          </w:tcPr>
          <w:p w14:paraId="5B97C36A" w14:textId="42451EBD" w:rsidR="00574B2D" w:rsidRDefault="3BAD4D92" w:rsidP="74B03D8F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202</w:t>
            </w:r>
            <w:r w:rsidR="00ED3BBC">
              <w:rPr>
                <w:rFonts w:ascii="Calibri" w:hAnsi="Calibri" w:cs="Calibri"/>
                <w:color w:val="auto"/>
                <w:sz w:val="20"/>
                <w:szCs w:val="20"/>
              </w:rPr>
              <w:t>6</w:t>
            </w: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Charter Application and Rubric </w:t>
            </w:r>
          </w:p>
          <w:p w14:paraId="5A39E170" w14:textId="3837D0AF" w:rsidR="00574B2D" w:rsidRDefault="373F7769" w:rsidP="74B03D8F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Renewals</w:t>
            </w:r>
          </w:p>
          <w:p w14:paraId="783AF30C" w14:textId="041C2BCD" w:rsidR="00574B2D" w:rsidRDefault="373F7769" w:rsidP="74B03D8F">
            <w:pPr>
              <w:pStyle w:val="BlueText"/>
              <w:numPr>
                <w:ilvl w:val="0"/>
                <w:numId w:val="2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>Resubmitted Charter Applications from the 202</w:t>
            </w:r>
            <w:r w:rsidR="00ED3BBC">
              <w:rPr>
                <w:rFonts w:ascii="Calibri" w:hAnsi="Calibri" w:cs="Calibri"/>
                <w:color w:val="auto"/>
                <w:sz w:val="20"/>
                <w:szCs w:val="20"/>
              </w:rPr>
              <w:t>5</w:t>
            </w: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Cycle</w:t>
            </w:r>
          </w:p>
        </w:tc>
        <w:tc>
          <w:tcPr>
            <w:tcW w:w="5184" w:type="dxa"/>
          </w:tcPr>
          <w:p w14:paraId="3E574C41" w14:textId="4AD86C75" w:rsidR="60747654" w:rsidRDefault="60747654" w:rsidP="1F0F6F61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6B47985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Governance Standards </w:t>
            </w:r>
            <w:r w:rsidR="477AA7EE" w:rsidRPr="6B47985A">
              <w:rPr>
                <w:rFonts w:ascii="Calibri" w:hAnsi="Calibri" w:cs="Calibri"/>
                <w:color w:val="auto"/>
                <w:sz w:val="20"/>
                <w:szCs w:val="20"/>
              </w:rPr>
              <w:t>- Member Richards</w:t>
            </w:r>
          </w:p>
          <w:p w14:paraId="1BA8DE9E" w14:textId="49E30F0C" w:rsidR="00574B2D" w:rsidRDefault="79DD358D" w:rsidP="60CB3444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74B03D8F">
              <w:rPr>
                <w:rFonts w:ascii="Calibri" w:hAnsi="Calibri" w:cs="Calibri"/>
                <w:color w:val="auto"/>
                <w:sz w:val="20"/>
                <w:szCs w:val="20"/>
              </w:rPr>
              <w:t xml:space="preserve">Four-Year Graduation Rates for the Class of </w:t>
            </w:r>
            <w:r w:rsidR="00ED3BBC">
              <w:rPr>
                <w:rFonts w:ascii="Calibri" w:hAnsi="Calibri" w:cs="Calibri"/>
                <w:color w:val="auto"/>
                <w:sz w:val="20"/>
                <w:szCs w:val="20"/>
              </w:rPr>
              <w:t>2024-25</w:t>
            </w:r>
          </w:p>
          <w:p w14:paraId="72809723" w14:textId="3C7F8250" w:rsidR="00574B2D" w:rsidRDefault="00ED3BBC" w:rsidP="29C436AB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2024-25</w:t>
            </w:r>
            <w:r w:rsidR="79DD358D" w:rsidRPr="29C436AB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School Year Enrollment Data</w:t>
            </w:r>
          </w:p>
          <w:p w14:paraId="088B082D" w14:textId="63E3C53A" w:rsidR="00574B2D" w:rsidRDefault="6971BA5A" w:rsidP="74B03D8F">
            <w:pPr>
              <w:pStyle w:val="BlueText"/>
              <w:numPr>
                <w:ilvl w:val="0"/>
                <w:numId w:val="4"/>
              </w:numPr>
              <w:spacing w:after="40"/>
              <w:rPr>
                <w:rFonts w:ascii="Calibri" w:hAnsi="Calibri" w:cs="Calibri"/>
                <w:color w:val="1F497D" w:themeColor="text2"/>
                <w:szCs w:val="22"/>
              </w:rPr>
            </w:pPr>
            <w:r w:rsidRPr="29C436AB">
              <w:rPr>
                <w:rFonts w:ascii="Calibri" w:hAnsi="Calibri" w:cs="Calibri"/>
                <w:color w:val="auto"/>
                <w:sz w:val="20"/>
                <w:szCs w:val="20"/>
              </w:rPr>
              <w:t>Legislative Update</w:t>
            </w:r>
          </w:p>
        </w:tc>
        <w:tc>
          <w:tcPr>
            <w:tcW w:w="2880" w:type="dxa"/>
          </w:tcPr>
          <w:p w14:paraId="58C560B7" w14:textId="77777777" w:rsidR="00574B2D" w:rsidRPr="006E7B6F" w:rsidRDefault="00574B2D" w:rsidP="00971CE3">
            <w:pPr>
              <w:pStyle w:val="BlueTex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9F4C1D7" w14:textId="4F646950" w:rsidR="001320DE" w:rsidRPr="00E85DC5" w:rsidRDefault="001320DE" w:rsidP="003D6F01">
      <w:pPr>
        <w:rPr>
          <w:rFonts w:ascii="Calibri" w:hAnsi="Calibri" w:cs="Calibri"/>
          <w:sz w:val="22"/>
          <w:szCs w:val="22"/>
        </w:rPr>
      </w:pPr>
    </w:p>
    <w:sectPr w:rsidR="001320DE" w:rsidRPr="00E85DC5" w:rsidSect="00A152D3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 w:code="1"/>
      <w:pgMar w:top="1710" w:right="1729" w:bottom="720" w:left="172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40AA2" w14:textId="77777777" w:rsidR="002B71FF" w:rsidRDefault="002B71FF" w:rsidP="00BC1B68">
      <w:r>
        <w:separator/>
      </w:r>
    </w:p>
  </w:endnote>
  <w:endnote w:type="continuationSeparator" w:id="0">
    <w:p w14:paraId="267ABE34" w14:textId="77777777" w:rsidR="002B71FF" w:rsidRDefault="002B71FF" w:rsidP="00BC1B68">
      <w:r>
        <w:continuationSeparator/>
      </w:r>
    </w:p>
  </w:endnote>
  <w:endnote w:type="continuationNotice" w:id="1">
    <w:p w14:paraId="17132BB7" w14:textId="77777777" w:rsidR="002B71FF" w:rsidRDefault="002B71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125"/>
      <w:gridCol w:w="4125"/>
      <w:gridCol w:w="4125"/>
    </w:tblGrid>
    <w:tr w:rsidR="2174B227" w14:paraId="3FE25967" w14:textId="77777777" w:rsidTr="2174B227">
      <w:trPr>
        <w:trHeight w:val="300"/>
      </w:trPr>
      <w:tc>
        <w:tcPr>
          <w:tcW w:w="4125" w:type="dxa"/>
        </w:tcPr>
        <w:p w14:paraId="7726F625" w14:textId="3B4310E7" w:rsidR="2174B227" w:rsidRDefault="2174B227" w:rsidP="2174B227">
          <w:pPr>
            <w:pStyle w:val="Header"/>
            <w:ind w:left="-115"/>
          </w:pPr>
        </w:p>
      </w:tc>
      <w:tc>
        <w:tcPr>
          <w:tcW w:w="4125" w:type="dxa"/>
        </w:tcPr>
        <w:p w14:paraId="67974E4A" w14:textId="39EFF050" w:rsidR="2174B227" w:rsidRDefault="2174B227" w:rsidP="2174B227">
          <w:pPr>
            <w:pStyle w:val="Header"/>
            <w:jc w:val="center"/>
          </w:pPr>
        </w:p>
      </w:tc>
      <w:tc>
        <w:tcPr>
          <w:tcW w:w="4125" w:type="dxa"/>
        </w:tcPr>
        <w:p w14:paraId="476C60D5" w14:textId="1454A805" w:rsidR="2174B227" w:rsidRDefault="2174B227" w:rsidP="2174B227">
          <w:pPr>
            <w:pStyle w:val="Header"/>
            <w:ind w:right="-115"/>
            <w:jc w:val="right"/>
          </w:pPr>
        </w:p>
      </w:tc>
    </w:tr>
  </w:tbl>
  <w:p w14:paraId="09483ABB" w14:textId="782DBB62" w:rsidR="2174B227" w:rsidRDefault="2174B227" w:rsidP="2174B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F749D" w14:textId="70655DC4" w:rsidR="008542FE" w:rsidRDefault="008542FE" w:rsidP="008542FE">
    <w:pPr>
      <w:pStyle w:val="Footer"/>
      <w:tabs>
        <w:tab w:val="clear" w:pos="4680"/>
        <w:tab w:val="clear" w:pos="9360"/>
        <w:tab w:val="left" w:pos="20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5CDAC" w14:textId="77777777" w:rsidR="002B71FF" w:rsidRDefault="002B71FF" w:rsidP="00BC1B68">
      <w:r>
        <w:separator/>
      </w:r>
    </w:p>
  </w:footnote>
  <w:footnote w:type="continuationSeparator" w:id="0">
    <w:p w14:paraId="0577135A" w14:textId="77777777" w:rsidR="002B71FF" w:rsidRDefault="002B71FF" w:rsidP="00BC1B68">
      <w:r>
        <w:continuationSeparator/>
      </w:r>
    </w:p>
  </w:footnote>
  <w:footnote w:type="continuationNotice" w:id="1">
    <w:p w14:paraId="38BCF354" w14:textId="77777777" w:rsidR="002B71FF" w:rsidRDefault="002B71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125"/>
      <w:gridCol w:w="4125"/>
      <w:gridCol w:w="4125"/>
    </w:tblGrid>
    <w:tr w:rsidR="2174B227" w14:paraId="6F6F7BE8" w14:textId="77777777" w:rsidTr="2174B227">
      <w:trPr>
        <w:trHeight w:val="300"/>
      </w:trPr>
      <w:tc>
        <w:tcPr>
          <w:tcW w:w="4125" w:type="dxa"/>
        </w:tcPr>
        <w:p w14:paraId="337D9B9D" w14:textId="7AF5524D" w:rsidR="2174B227" w:rsidRDefault="2174B227" w:rsidP="2174B227">
          <w:pPr>
            <w:pStyle w:val="Header"/>
            <w:ind w:left="-115"/>
          </w:pPr>
        </w:p>
      </w:tc>
      <w:tc>
        <w:tcPr>
          <w:tcW w:w="4125" w:type="dxa"/>
        </w:tcPr>
        <w:p w14:paraId="061F3D14" w14:textId="57EA184A" w:rsidR="2174B227" w:rsidRDefault="2174B227" w:rsidP="2174B227">
          <w:pPr>
            <w:pStyle w:val="Header"/>
            <w:jc w:val="center"/>
          </w:pPr>
        </w:p>
      </w:tc>
      <w:tc>
        <w:tcPr>
          <w:tcW w:w="4125" w:type="dxa"/>
        </w:tcPr>
        <w:p w14:paraId="558BAA26" w14:textId="6A31855D" w:rsidR="2174B227" w:rsidRDefault="2174B227" w:rsidP="2174B227">
          <w:pPr>
            <w:pStyle w:val="Header"/>
            <w:ind w:right="-115"/>
            <w:jc w:val="right"/>
          </w:pPr>
        </w:p>
      </w:tc>
    </w:tr>
  </w:tbl>
  <w:p w14:paraId="2D7E32DB" w14:textId="560328A3" w:rsidR="2174B227" w:rsidRDefault="2174B227" w:rsidP="2174B2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F2615" w14:textId="6611BD4B" w:rsidR="00BC1B68" w:rsidRPr="00A152D3" w:rsidRDefault="00E82D08" w:rsidP="00A152D3">
    <w:pPr>
      <w:pStyle w:val="Header"/>
      <w:rPr>
        <w:b/>
        <w:bCs/>
        <w:color w:val="FFFFFF" w:themeColor="background1"/>
        <w:sz w:val="36"/>
        <w:szCs w:val="3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6BB5146E" wp14:editId="70618D25">
              <wp:simplePos x="0" y="0"/>
              <wp:positionH relativeFrom="page">
                <wp:posOffset>0</wp:posOffset>
              </wp:positionH>
              <wp:positionV relativeFrom="paragraph">
                <wp:posOffset>-431165</wp:posOffset>
              </wp:positionV>
              <wp:extent cx="6864350" cy="10053955"/>
              <wp:effectExtent l="0" t="0" r="0" b="4445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4350" cy="10053955"/>
                        <a:chOff x="4310" y="526534"/>
                        <a:chExt cx="6865759" cy="10054969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46707" cy="1083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877766" y="-2332178"/>
                          <a:ext cx="1133592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group id="Group 6" style="position:absolute;margin-left:0;margin-top:-33.95pt;width:540.5pt;height:791.65pt;z-index:-251658239;mso-position-horizontal-relative:page;mso-width-relative:margin;mso-height-relative:margin" alt="&quot;&quot;" coordsize="68657,100549" coordorigin="43,5265" o:spid="_x0000_s1026" w14:anchorId="0EBC6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">
              <v:rect id="Rectangle 17" style="position:absolute;left:43;top:96378;width:67843;height:9437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/>
              <v:rect id="Rectangle 5" style="position:absolute;left:43;top:5265;width:68467;height:10833;visibility:visible;mso-wrap-style:square;v-text-anchor:middle" o:spid="_x0000_s1028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>
                <v:fill type="gradient" color2="#548dd4 [1951]" angle="90" focus="100%" rotate="t"/>
              </v:rect>
              <v:rect id="Rectangle" style="position:absolute;left:43;top:96378;width:67856;height:381;visibility:visible;mso-wrap-style:square;v-text-anchor:middle" o:spid="_x0000_s1029" fillcolor="#1f497d [321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>
                <v:stroke miterlimit="4"/>
                <v:textbox inset="3pt,3pt,3pt,3pt"/>
              </v:rect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1" style="position:absolute;left:28777;top:-23322;width:11336;height:68510;rotation:90;visibility:visible;mso-wrap-style:square" alt="decorative image of lines in the shape of arrows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croptop="671f" cropright="46354f" recolortarget="black [1448]" o:title="decorative image of lines in the shape of arrows" r:id="rId2"/>
              </v:shape>
              <v:shape id="Round Same Side Corner Rectangle 14" style="position:absolute;left:2764;top:5265;width:8858;height:8573;rotation:180;visibility:visible;mso-wrap-style:square;v-text-anchor:middle" coordsize="885825,857250" o:spid="_x0000_s1031" fillcolor="white [3212]" stroked="f" strokeweight="1pt" path="m142878,l742947,v78909,,142878,63969,142878,142878l885825,857250r,l,857250r,l,142878c,63969,63969,,1428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>
                <v:path arrowok="t" o:connecttype="custom" o:connectlocs="142878,0;742947,0;885825,142878;885825,857250;885825,857250;0,857250;0,857250;0,142878;142878,0" o:connectangles="0,0,0,0,0,0,0,0,0"/>
              </v:shape>
              <v:shape id="Shape" style="position:absolute;left:4506;top:7007;width:5080;height:5080;visibility:visible;mso-wrap-style:square;v-text-anchor:middle" coordsize="21600,21600" o:spid="_x0000_s1032" fillcolor="#1f497d [3215]" stroked="f" strokeweight="1pt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>
                <v:stroke miterlimit="4" joinstyle="miter"/>
                <v:path arrowok="t" o:connecttype="custom" o:connectlocs="254001,254001;254001,254001;254001,254001;254001,254001" o:connectangles="0,90,180,270" o:extrusionok="f"/>
              </v:shape>
              <w10:wrap anchorx="page"/>
            </v:group>
          </w:pict>
        </mc:Fallback>
      </mc:AlternateContent>
    </w:r>
    <w:r w:rsidR="006E364D">
      <w:rPr>
        <w:noProof/>
      </w:rPr>
      <w:drawing>
        <wp:anchor distT="0" distB="0" distL="114300" distR="114300" simplePos="0" relativeHeight="251658240" behindDoc="1" locked="0" layoutInCell="1" allowOverlap="1" wp14:anchorId="22E50EF3" wp14:editId="5197D0F1">
          <wp:simplePos x="0" y="0"/>
          <wp:positionH relativeFrom="column">
            <wp:posOffset>6512560</wp:posOffset>
          </wp:positionH>
          <wp:positionV relativeFrom="page">
            <wp:posOffset>238125</wp:posOffset>
          </wp:positionV>
          <wp:extent cx="2076450" cy="809625"/>
          <wp:effectExtent l="0" t="0" r="0" b="9525"/>
          <wp:wrapNone/>
          <wp:docPr id="78" name="Picture 78" descr="Nevada State Public School Charter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Nevada State Public School Charter Authority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0825" cy="819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52D3">
      <w:t xml:space="preserve">        </w:t>
    </w:r>
    <w:r w:rsidR="006E364D">
      <w:t xml:space="preserve">                           </w:t>
    </w:r>
    <w:r w:rsidR="00A152D3">
      <w:rPr>
        <w:b/>
        <w:bCs/>
        <w:color w:val="FFFFFF" w:themeColor="background1"/>
        <w:sz w:val="36"/>
        <w:szCs w:val="36"/>
      </w:rPr>
      <w:t>Long-Range Calendar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6C60F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7E0F4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8479D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368BC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62CF3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1CA5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61F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B6F7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2A80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9C55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140C4"/>
    <w:multiLevelType w:val="hybridMultilevel"/>
    <w:tmpl w:val="BE36901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0EB90CD3"/>
    <w:multiLevelType w:val="hybridMultilevel"/>
    <w:tmpl w:val="3F2493E6"/>
    <w:lvl w:ilvl="0" w:tplc="4CB89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32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CE9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CC1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2047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4E4E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6A1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AA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1862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48B294"/>
    <w:multiLevelType w:val="hybridMultilevel"/>
    <w:tmpl w:val="508210BC"/>
    <w:lvl w:ilvl="0" w:tplc="53043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863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C74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E8B7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0ED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C6C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E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D86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2204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772436"/>
    <w:multiLevelType w:val="hybridMultilevel"/>
    <w:tmpl w:val="D7F0C318"/>
    <w:lvl w:ilvl="0" w:tplc="04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4" w15:restartNumberingAfterBreak="0">
    <w:nsid w:val="17B12990"/>
    <w:multiLevelType w:val="hybridMultilevel"/>
    <w:tmpl w:val="3D3E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D641B6"/>
    <w:multiLevelType w:val="hybridMultilevel"/>
    <w:tmpl w:val="D27C9F12"/>
    <w:lvl w:ilvl="0" w:tplc="0874B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CAC7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2807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6C5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B4C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6C4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3E2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809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8E9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784D13"/>
    <w:multiLevelType w:val="hybridMultilevel"/>
    <w:tmpl w:val="4FFE5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E3EE8B"/>
    <w:multiLevelType w:val="hybridMultilevel"/>
    <w:tmpl w:val="04D84ECE"/>
    <w:lvl w:ilvl="0" w:tplc="AA8AF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C617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6C7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E1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D03A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67E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AD8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686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07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A819D6"/>
    <w:multiLevelType w:val="hybridMultilevel"/>
    <w:tmpl w:val="9F560D20"/>
    <w:lvl w:ilvl="0" w:tplc="BFC69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9244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A2D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6A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01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244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46B9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CE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CD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9B31FF"/>
    <w:multiLevelType w:val="hybridMultilevel"/>
    <w:tmpl w:val="A314A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C059CD"/>
    <w:multiLevelType w:val="hybridMultilevel"/>
    <w:tmpl w:val="A5B8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E43D61"/>
    <w:multiLevelType w:val="hybridMultilevel"/>
    <w:tmpl w:val="17E891A6"/>
    <w:lvl w:ilvl="0" w:tplc="A4D86DA8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335BF6"/>
    <w:multiLevelType w:val="hybridMultilevel"/>
    <w:tmpl w:val="91DAF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44256"/>
    <w:multiLevelType w:val="hybridMultilevel"/>
    <w:tmpl w:val="ABB01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5A09E0"/>
    <w:multiLevelType w:val="hybridMultilevel"/>
    <w:tmpl w:val="2C20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66375A"/>
    <w:multiLevelType w:val="hybridMultilevel"/>
    <w:tmpl w:val="FFFFFFFF"/>
    <w:lvl w:ilvl="0" w:tplc="653630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9363C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BDAF0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54E3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6625E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3C081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772728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9BEC64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01E67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78B8AD"/>
    <w:multiLevelType w:val="hybridMultilevel"/>
    <w:tmpl w:val="D1AC2A48"/>
    <w:lvl w:ilvl="0" w:tplc="9530D7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1CBD0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5D091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5EE0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6E677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DEE706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578AA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86AA4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DAC700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D0710A"/>
    <w:multiLevelType w:val="hybridMultilevel"/>
    <w:tmpl w:val="CCC8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622C4"/>
    <w:multiLevelType w:val="hybridMultilevel"/>
    <w:tmpl w:val="495A948E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140E3"/>
    <w:multiLevelType w:val="hybridMultilevel"/>
    <w:tmpl w:val="25D6D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FE67A0"/>
    <w:multiLevelType w:val="hybridMultilevel"/>
    <w:tmpl w:val="19F2D3E4"/>
    <w:lvl w:ilvl="0" w:tplc="040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31" w15:restartNumberingAfterBreak="0">
    <w:nsid w:val="5815B9F1"/>
    <w:multiLevelType w:val="hybridMultilevel"/>
    <w:tmpl w:val="2DAC7C44"/>
    <w:lvl w:ilvl="0" w:tplc="BA665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AA9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BA0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80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D29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10BC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46C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6A0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EE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0B757"/>
    <w:multiLevelType w:val="hybridMultilevel"/>
    <w:tmpl w:val="7F729A9E"/>
    <w:lvl w:ilvl="0" w:tplc="2702D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E072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D87C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CC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284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8CD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76A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24BD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F27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6F9D3"/>
    <w:multiLevelType w:val="hybridMultilevel"/>
    <w:tmpl w:val="0A025A9A"/>
    <w:lvl w:ilvl="0" w:tplc="590C8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03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E7D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A1B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101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A87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E2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3E2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F6F7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931FE"/>
    <w:multiLevelType w:val="hybridMultilevel"/>
    <w:tmpl w:val="39F6F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2E129"/>
    <w:multiLevelType w:val="hybridMultilevel"/>
    <w:tmpl w:val="9DAEBDEE"/>
    <w:lvl w:ilvl="0" w:tplc="DDFCC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AE1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FCE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B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AA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90F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C08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8232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840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A1084"/>
    <w:multiLevelType w:val="hybridMultilevel"/>
    <w:tmpl w:val="6FEE8398"/>
    <w:lvl w:ilvl="0" w:tplc="F11C6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83546B"/>
    <w:multiLevelType w:val="hybridMultilevel"/>
    <w:tmpl w:val="7D68686A"/>
    <w:lvl w:ilvl="0" w:tplc="4418B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B86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E7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20F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24D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B45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1A7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8B1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6E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736CF"/>
    <w:multiLevelType w:val="hybridMultilevel"/>
    <w:tmpl w:val="C310C206"/>
    <w:lvl w:ilvl="0" w:tplc="16C4B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28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32ED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C01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644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40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0BA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E8F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871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C996E"/>
    <w:multiLevelType w:val="hybridMultilevel"/>
    <w:tmpl w:val="63DAF63E"/>
    <w:lvl w:ilvl="0" w:tplc="52202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901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C0A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0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07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C5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EC4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264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7ECF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F421A"/>
    <w:multiLevelType w:val="hybridMultilevel"/>
    <w:tmpl w:val="05001A0E"/>
    <w:lvl w:ilvl="0" w:tplc="D5D26F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CEB74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AECE8F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290335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D6A7E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57285F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1423B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34E7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18A5C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A01EFA"/>
    <w:multiLevelType w:val="hybridMultilevel"/>
    <w:tmpl w:val="8CB6B576"/>
    <w:lvl w:ilvl="0" w:tplc="E87A10E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7C3B3A00"/>
    <w:multiLevelType w:val="hybridMultilevel"/>
    <w:tmpl w:val="0DE2E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938E6"/>
    <w:multiLevelType w:val="hybridMultilevel"/>
    <w:tmpl w:val="00144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348089">
    <w:abstractNumId w:val="11"/>
  </w:num>
  <w:num w:numId="2" w16cid:durableId="1857190768">
    <w:abstractNumId w:val="17"/>
  </w:num>
  <w:num w:numId="3" w16cid:durableId="1934121918">
    <w:abstractNumId w:val="32"/>
  </w:num>
  <w:num w:numId="4" w16cid:durableId="307367712">
    <w:abstractNumId w:val="31"/>
  </w:num>
  <w:num w:numId="5" w16cid:durableId="502012263">
    <w:abstractNumId w:val="39"/>
  </w:num>
  <w:num w:numId="6" w16cid:durableId="293413399">
    <w:abstractNumId w:val="15"/>
  </w:num>
  <w:num w:numId="7" w16cid:durableId="482046850">
    <w:abstractNumId w:val="35"/>
  </w:num>
  <w:num w:numId="8" w16cid:durableId="1490291466">
    <w:abstractNumId w:val="33"/>
  </w:num>
  <w:num w:numId="9" w16cid:durableId="1148132162">
    <w:abstractNumId w:val="12"/>
  </w:num>
  <w:num w:numId="10" w16cid:durableId="1411000333">
    <w:abstractNumId w:val="40"/>
  </w:num>
  <w:num w:numId="11" w16cid:durableId="999582589">
    <w:abstractNumId w:val="37"/>
  </w:num>
  <w:num w:numId="12" w16cid:durableId="190145179">
    <w:abstractNumId w:val="26"/>
  </w:num>
  <w:num w:numId="13" w16cid:durableId="107239983">
    <w:abstractNumId w:val="18"/>
  </w:num>
  <w:num w:numId="14" w16cid:durableId="957637269">
    <w:abstractNumId w:val="38"/>
  </w:num>
  <w:num w:numId="15" w16cid:durableId="758722095">
    <w:abstractNumId w:val="27"/>
  </w:num>
  <w:num w:numId="16" w16cid:durableId="360398574">
    <w:abstractNumId w:val="22"/>
  </w:num>
  <w:num w:numId="17" w16cid:durableId="893078076">
    <w:abstractNumId w:val="16"/>
  </w:num>
  <w:num w:numId="18" w16cid:durableId="1910263962">
    <w:abstractNumId w:val="29"/>
  </w:num>
  <w:num w:numId="19" w16cid:durableId="1612056033">
    <w:abstractNumId w:val="41"/>
  </w:num>
  <w:num w:numId="20" w16cid:durableId="12194390">
    <w:abstractNumId w:val="28"/>
  </w:num>
  <w:num w:numId="21" w16cid:durableId="1010644614">
    <w:abstractNumId w:val="24"/>
  </w:num>
  <w:num w:numId="22" w16cid:durableId="749036907">
    <w:abstractNumId w:val="23"/>
  </w:num>
  <w:num w:numId="23" w16cid:durableId="197159633">
    <w:abstractNumId w:val="42"/>
  </w:num>
  <w:num w:numId="24" w16cid:durableId="740910798">
    <w:abstractNumId w:val="21"/>
  </w:num>
  <w:num w:numId="25" w16cid:durableId="2136023927">
    <w:abstractNumId w:val="20"/>
  </w:num>
  <w:num w:numId="26" w16cid:durableId="1403867993">
    <w:abstractNumId w:val="36"/>
  </w:num>
  <w:num w:numId="27" w16cid:durableId="190730926">
    <w:abstractNumId w:val="9"/>
  </w:num>
  <w:num w:numId="28" w16cid:durableId="992686292">
    <w:abstractNumId w:val="7"/>
  </w:num>
  <w:num w:numId="29" w16cid:durableId="195121553">
    <w:abstractNumId w:val="6"/>
  </w:num>
  <w:num w:numId="30" w16cid:durableId="79759784">
    <w:abstractNumId w:val="5"/>
  </w:num>
  <w:num w:numId="31" w16cid:durableId="496653053">
    <w:abstractNumId w:val="4"/>
  </w:num>
  <w:num w:numId="32" w16cid:durableId="2026132776">
    <w:abstractNumId w:val="8"/>
  </w:num>
  <w:num w:numId="33" w16cid:durableId="1151101582">
    <w:abstractNumId w:val="3"/>
  </w:num>
  <w:num w:numId="34" w16cid:durableId="1137333862">
    <w:abstractNumId w:val="2"/>
  </w:num>
  <w:num w:numId="35" w16cid:durableId="200166003">
    <w:abstractNumId w:val="1"/>
  </w:num>
  <w:num w:numId="36" w16cid:durableId="9454547">
    <w:abstractNumId w:val="0"/>
  </w:num>
  <w:num w:numId="37" w16cid:durableId="1492062636">
    <w:abstractNumId w:val="13"/>
  </w:num>
  <w:num w:numId="38" w16cid:durableId="1801024639">
    <w:abstractNumId w:val="10"/>
  </w:num>
  <w:num w:numId="39" w16cid:durableId="402876846">
    <w:abstractNumId w:val="14"/>
  </w:num>
  <w:num w:numId="40" w16cid:durableId="1031539407">
    <w:abstractNumId w:val="30"/>
  </w:num>
  <w:num w:numId="41" w16cid:durableId="474765648">
    <w:abstractNumId w:val="19"/>
  </w:num>
  <w:num w:numId="42" w16cid:durableId="1921672116">
    <w:abstractNumId w:val="25"/>
  </w:num>
  <w:num w:numId="43" w16cid:durableId="573049261">
    <w:abstractNumId w:val="34"/>
  </w:num>
  <w:num w:numId="44" w16cid:durableId="747655379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34"/>
    <w:rsid w:val="00001719"/>
    <w:rsid w:val="000063C9"/>
    <w:rsid w:val="00020594"/>
    <w:rsid w:val="00023C02"/>
    <w:rsid w:val="00027EC2"/>
    <w:rsid w:val="00030460"/>
    <w:rsid w:val="000311B8"/>
    <w:rsid w:val="000353B2"/>
    <w:rsid w:val="00036BA1"/>
    <w:rsid w:val="00040256"/>
    <w:rsid w:val="00040611"/>
    <w:rsid w:val="000431B0"/>
    <w:rsid w:val="0004363E"/>
    <w:rsid w:val="00044714"/>
    <w:rsid w:val="000557B7"/>
    <w:rsid w:val="000625E5"/>
    <w:rsid w:val="00065545"/>
    <w:rsid w:val="00066A04"/>
    <w:rsid w:val="000671C8"/>
    <w:rsid w:val="00080CFB"/>
    <w:rsid w:val="00083CF6"/>
    <w:rsid w:val="000B1DF9"/>
    <w:rsid w:val="000B26D1"/>
    <w:rsid w:val="000B319A"/>
    <w:rsid w:val="000B3678"/>
    <w:rsid w:val="000B43E4"/>
    <w:rsid w:val="000B6094"/>
    <w:rsid w:val="000C75BF"/>
    <w:rsid w:val="000D07F4"/>
    <w:rsid w:val="000D6121"/>
    <w:rsid w:val="000D7E03"/>
    <w:rsid w:val="000F316B"/>
    <w:rsid w:val="000F51F5"/>
    <w:rsid w:val="000F7BA8"/>
    <w:rsid w:val="00110721"/>
    <w:rsid w:val="00123FA0"/>
    <w:rsid w:val="001257F0"/>
    <w:rsid w:val="001267EF"/>
    <w:rsid w:val="001320DE"/>
    <w:rsid w:val="00132B57"/>
    <w:rsid w:val="00136E16"/>
    <w:rsid w:val="001376BE"/>
    <w:rsid w:val="0014015E"/>
    <w:rsid w:val="00140720"/>
    <w:rsid w:val="001421B3"/>
    <w:rsid w:val="00147CF5"/>
    <w:rsid w:val="0016135D"/>
    <w:rsid w:val="001645C8"/>
    <w:rsid w:val="00165130"/>
    <w:rsid w:val="00181A37"/>
    <w:rsid w:val="00186698"/>
    <w:rsid w:val="001918F5"/>
    <w:rsid w:val="00193C8F"/>
    <w:rsid w:val="001962CB"/>
    <w:rsid w:val="001A049E"/>
    <w:rsid w:val="001A199E"/>
    <w:rsid w:val="001A6CEC"/>
    <w:rsid w:val="001B0E5D"/>
    <w:rsid w:val="001C46C8"/>
    <w:rsid w:val="001C6C39"/>
    <w:rsid w:val="001E400D"/>
    <w:rsid w:val="00207A06"/>
    <w:rsid w:val="0021230F"/>
    <w:rsid w:val="00230D57"/>
    <w:rsid w:val="00233BC0"/>
    <w:rsid w:val="002350F9"/>
    <w:rsid w:val="002351ED"/>
    <w:rsid w:val="00243209"/>
    <w:rsid w:val="0025130C"/>
    <w:rsid w:val="002514F9"/>
    <w:rsid w:val="00256391"/>
    <w:rsid w:val="002633EB"/>
    <w:rsid w:val="00265218"/>
    <w:rsid w:val="00284CE9"/>
    <w:rsid w:val="00293E4D"/>
    <w:rsid w:val="002A7EEA"/>
    <w:rsid w:val="002B1F47"/>
    <w:rsid w:val="002B21DE"/>
    <w:rsid w:val="002B71FF"/>
    <w:rsid w:val="002C3754"/>
    <w:rsid w:val="002C5815"/>
    <w:rsid w:val="002D174A"/>
    <w:rsid w:val="002D3842"/>
    <w:rsid w:val="002D42DD"/>
    <w:rsid w:val="002E0313"/>
    <w:rsid w:val="002E4D87"/>
    <w:rsid w:val="002F3B39"/>
    <w:rsid w:val="00307345"/>
    <w:rsid w:val="00311D2C"/>
    <w:rsid w:val="00317452"/>
    <w:rsid w:val="00321F42"/>
    <w:rsid w:val="0033235E"/>
    <w:rsid w:val="0033240F"/>
    <w:rsid w:val="00335787"/>
    <w:rsid w:val="003378F2"/>
    <w:rsid w:val="00337C0F"/>
    <w:rsid w:val="0034394F"/>
    <w:rsid w:val="00350973"/>
    <w:rsid w:val="00354B5B"/>
    <w:rsid w:val="003576BF"/>
    <w:rsid w:val="00361932"/>
    <w:rsid w:val="00362B90"/>
    <w:rsid w:val="00366F6D"/>
    <w:rsid w:val="003804A6"/>
    <w:rsid w:val="003807A3"/>
    <w:rsid w:val="003971C8"/>
    <w:rsid w:val="003A3A84"/>
    <w:rsid w:val="003A45E1"/>
    <w:rsid w:val="003A5EE5"/>
    <w:rsid w:val="003C0F45"/>
    <w:rsid w:val="003D6F01"/>
    <w:rsid w:val="003D7692"/>
    <w:rsid w:val="003E0129"/>
    <w:rsid w:val="003F43E8"/>
    <w:rsid w:val="003F717A"/>
    <w:rsid w:val="004105ED"/>
    <w:rsid w:val="00411C09"/>
    <w:rsid w:val="004160B2"/>
    <w:rsid w:val="00417838"/>
    <w:rsid w:val="00432C55"/>
    <w:rsid w:val="00433B4E"/>
    <w:rsid w:val="00434326"/>
    <w:rsid w:val="00435E8C"/>
    <w:rsid w:val="00444054"/>
    <w:rsid w:val="0045354C"/>
    <w:rsid w:val="004565A5"/>
    <w:rsid w:val="00462F2D"/>
    <w:rsid w:val="00463B35"/>
    <w:rsid w:val="0046763F"/>
    <w:rsid w:val="004751C3"/>
    <w:rsid w:val="00476945"/>
    <w:rsid w:val="00482917"/>
    <w:rsid w:val="00484821"/>
    <w:rsid w:val="00490930"/>
    <w:rsid w:val="004A21B9"/>
    <w:rsid w:val="004B3671"/>
    <w:rsid w:val="004B64EF"/>
    <w:rsid w:val="004C2F50"/>
    <w:rsid w:val="004C5892"/>
    <w:rsid w:val="004C76F0"/>
    <w:rsid w:val="004C7FC6"/>
    <w:rsid w:val="004D195C"/>
    <w:rsid w:val="004D4E6A"/>
    <w:rsid w:val="004D72BC"/>
    <w:rsid w:val="004E4001"/>
    <w:rsid w:val="004F04E4"/>
    <w:rsid w:val="00521BAD"/>
    <w:rsid w:val="00523963"/>
    <w:rsid w:val="005314DA"/>
    <w:rsid w:val="0053168C"/>
    <w:rsid w:val="00531CA5"/>
    <w:rsid w:val="00542E94"/>
    <w:rsid w:val="005454D1"/>
    <w:rsid w:val="0055076C"/>
    <w:rsid w:val="00552022"/>
    <w:rsid w:val="00563E56"/>
    <w:rsid w:val="005643AB"/>
    <w:rsid w:val="00565DA1"/>
    <w:rsid w:val="0057319C"/>
    <w:rsid w:val="00574B2D"/>
    <w:rsid w:val="0059300C"/>
    <w:rsid w:val="00596105"/>
    <w:rsid w:val="005A477D"/>
    <w:rsid w:val="005A6210"/>
    <w:rsid w:val="005B4ABB"/>
    <w:rsid w:val="005B4E9B"/>
    <w:rsid w:val="005B63A3"/>
    <w:rsid w:val="005C1237"/>
    <w:rsid w:val="005C2E14"/>
    <w:rsid w:val="005D0411"/>
    <w:rsid w:val="005D124E"/>
    <w:rsid w:val="005E06A2"/>
    <w:rsid w:val="005E3D49"/>
    <w:rsid w:val="005E47F1"/>
    <w:rsid w:val="005F0A67"/>
    <w:rsid w:val="0060589C"/>
    <w:rsid w:val="006132C6"/>
    <w:rsid w:val="0062237B"/>
    <w:rsid w:val="00627511"/>
    <w:rsid w:val="0063413E"/>
    <w:rsid w:val="00640C01"/>
    <w:rsid w:val="006451BC"/>
    <w:rsid w:val="00652645"/>
    <w:rsid w:val="006533E8"/>
    <w:rsid w:val="006676FD"/>
    <w:rsid w:val="006922D5"/>
    <w:rsid w:val="00696BC0"/>
    <w:rsid w:val="006A23C2"/>
    <w:rsid w:val="006A4FC1"/>
    <w:rsid w:val="006B0080"/>
    <w:rsid w:val="006B0A41"/>
    <w:rsid w:val="006B3313"/>
    <w:rsid w:val="006B61BE"/>
    <w:rsid w:val="006C1C87"/>
    <w:rsid w:val="006C2C8B"/>
    <w:rsid w:val="006C55C0"/>
    <w:rsid w:val="006C5D62"/>
    <w:rsid w:val="006C64DC"/>
    <w:rsid w:val="006C7D7C"/>
    <w:rsid w:val="006D35FB"/>
    <w:rsid w:val="006E364D"/>
    <w:rsid w:val="006E4E4C"/>
    <w:rsid w:val="006E66B3"/>
    <w:rsid w:val="006E7B6F"/>
    <w:rsid w:val="0071089C"/>
    <w:rsid w:val="007205E7"/>
    <w:rsid w:val="0072385E"/>
    <w:rsid w:val="00723AB1"/>
    <w:rsid w:val="0074177A"/>
    <w:rsid w:val="00741958"/>
    <w:rsid w:val="00742B69"/>
    <w:rsid w:val="007438C3"/>
    <w:rsid w:val="00745EB0"/>
    <w:rsid w:val="007530EA"/>
    <w:rsid w:val="00755045"/>
    <w:rsid w:val="007627C0"/>
    <w:rsid w:val="00774D8C"/>
    <w:rsid w:val="00790339"/>
    <w:rsid w:val="0079302E"/>
    <w:rsid w:val="007946D9"/>
    <w:rsid w:val="007B0734"/>
    <w:rsid w:val="007B52D2"/>
    <w:rsid w:val="007B6ACF"/>
    <w:rsid w:val="007B77C6"/>
    <w:rsid w:val="007C1F7D"/>
    <w:rsid w:val="007C2542"/>
    <w:rsid w:val="007D2056"/>
    <w:rsid w:val="007D4902"/>
    <w:rsid w:val="007D668C"/>
    <w:rsid w:val="007D7DD7"/>
    <w:rsid w:val="007E6A01"/>
    <w:rsid w:val="008010FE"/>
    <w:rsid w:val="00810060"/>
    <w:rsid w:val="00811187"/>
    <w:rsid w:val="00814684"/>
    <w:rsid w:val="0081657C"/>
    <w:rsid w:val="00816E86"/>
    <w:rsid w:val="00820935"/>
    <w:rsid w:val="0082271F"/>
    <w:rsid w:val="00844F5D"/>
    <w:rsid w:val="008542FE"/>
    <w:rsid w:val="00855DC5"/>
    <w:rsid w:val="00856DEB"/>
    <w:rsid w:val="00857AED"/>
    <w:rsid w:val="0086179C"/>
    <w:rsid w:val="008645BF"/>
    <w:rsid w:val="00872C36"/>
    <w:rsid w:val="00874EDC"/>
    <w:rsid w:val="00881116"/>
    <w:rsid w:val="00881EE8"/>
    <w:rsid w:val="00885FC8"/>
    <w:rsid w:val="00887F04"/>
    <w:rsid w:val="008935DD"/>
    <w:rsid w:val="008A3CC7"/>
    <w:rsid w:val="008B2DF8"/>
    <w:rsid w:val="008B34FF"/>
    <w:rsid w:val="008D3EE1"/>
    <w:rsid w:val="008D4720"/>
    <w:rsid w:val="008E20B5"/>
    <w:rsid w:val="008E355E"/>
    <w:rsid w:val="008F50B1"/>
    <w:rsid w:val="00905F02"/>
    <w:rsid w:val="0091086D"/>
    <w:rsid w:val="00914DD1"/>
    <w:rsid w:val="00922272"/>
    <w:rsid w:val="009350D1"/>
    <w:rsid w:val="00940EAA"/>
    <w:rsid w:val="009445B9"/>
    <w:rsid w:val="00957316"/>
    <w:rsid w:val="00961928"/>
    <w:rsid w:val="00965149"/>
    <w:rsid w:val="00970DF8"/>
    <w:rsid w:val="00971CE3"/>
    <w:rsid w:val="00972357"/>
    <w:rsid w:val="009732D8"/>
    <w:rsid w:val="00983861"/>
    <w:rsid w:val="009A4356"/>
    <w:rsid w:val="009C4254"/>
    <w:rsid w:val="009C461B"/>
    <w:rsid w:val="009C4B32"/>
    <w:rsid w:val="009D1F9F"/>
    <w:rsid w:val="009E6AC6"/>
    <w:rsid w:val="009F707B"/>
    <w:rsid w:val="00A0029B"/>
    <w:rsid w:val="00A00934"/>
    <w:rsid w:val="00A0166E"/>
    <w:rsid w:val="00A152D3"/>
    <w:rsid w:val="00A21A60"/>
    <w:rsid w:val="00A32411"/>
    <w:rsid w:val="00A3321A"/>
    <w:rsid w:val="00A33273"/>
    <w:rsid w:val="00A34E6E"/>
    <w:rsid w:val="00A35A6B"/>
    <w:rsid w:val="00A547D9"/>
    <w:rsid w:val="00A606AA"/>
    <w:rsid w:val="00A63DE3"/>
    <w:rsid w:val="00A73693"/>
    <w:rsid w:val="00A75809"/>
    <w:rsid w:val="00A94909"/>
    <w:rsid w:val="00A97EC1"/>
    <w:rsid w:val="00AB34A0"/>
    <w:rsid w:val="00AB3F62"/>
    <w:rsid w:val="00AB5DB8"/>
    <w:rsid w:val="00AB78A6"/>
    <w:rsid w:val="00AC1CCF"/>
    <w:rsid w:val="00AC276F"/>
    <w:rsid w:val="00AC2A83"/>
    <w:rsid w:val="00AC63D6"/>
    <w:rsid w:val="00AC7198"/>
    <w:rsid w:val="00AD044E"/>
    <w:rsid w:val="00AD5C89"/>
    <w:rsid w:val="00AD7332"/>
    <w:rsid w:val="00AE0DC8"/>
    <w:rsid w:val="00AE3FB7"/>
    <w:rsid w:val="00AF4609"/>
    <w:rsid w:val="00B00FB9"/>
    <w:rsid w:val="00B05F0D"/>
    <w:rsid w:val="00B122BA"/>
    <w:rsid w:val="00B13A13"/>
    <w:rsid w:val="00B223BF"/>
    <w:rsid w:val="00B245D2"/>
    <w:rsid w:val="00B2712F"/>
    <w:rsid w:val="00B27646"/>
    <w:rsid w:val="00B37EFA"/>
    <w:rsid w:val="00B54DBE"/>
    <w:rsid w:val="00B577F2"/>
    <w:rsid w:val="00B61C54"/>
    <w:rsid w:val="00B6335E"/>
    <w:rsid w:val="00B64434"/>
    <w:rsid w:val="00B721D9"/>
    <w:rsid w:val="00B848A6"/>
    <w:rsid w:val="00BA00D4"/>
    <w:rsid w:val="00BA48B7"/>
    <w:rsid w:val="00BA7174"/>
    <w:rsid w:val="00BA7D52"/>
    <w:rsid w:val="00BB5CAF"/>
    <w:rsid w:val="00BC1B68"/>
    <w:rsid w:val="00BC4137"/>
    <w:rsid w:val="00BD4593"/>
    <w:rsid w:val="00BE5B46"/>
    <w:rsid w:val="00BF5A49"/>
    <w:rsid w:val="00BF6E5E"/>
    <w:rsid w:val="00C010CA"/>
    <w:rsid w:val="00C13A4F"/>
    <w:rsid w:val="00C1561B"/>
    <w:rsid w:val="00C54856"/>
    <w:rsid w:val="00C54E17"/>
    <w:rsid w:val="00C6100D"/>
    <w:rsid w:val="00C61514"/>
    <w:rsid w:val="00C62AED"/>
    <w:rsid w:val="00C6481C"/>
    <w:rsid w:val="00C7024F"/>
    <w:rsid w:val="00C761B1"/>
    <w:rsid w:val="00C8179B"/>
    <w:rsid w:val="00C81C47"/>
    <w:rsid w:val="00C86220"/>
    <w:rsid w:val="00C86313"/>
    <w:rsid w:val="00C9114D"/>
    <w:rsid w:val="00C969D0"/>
    <w:rsid w:val="00C96DCC"/>
    <w:rsid w:val="00C96FD7"/>
    <w:rsid w:val="00CA5FE0"/>
    <w:rsid w:val="00CB027B"/>
    <w:rsid w:val="00CB2957"/>
    <w:rsid w:val="00CB48C8"/>
    <w:rsid w:val="00CC066A"/>
    <w:rsid w:val="00CC1C54"/>
    <w:rsid w:val="00CD00AF"/>
    <w:rsid w:val="00CD7B5C"/>
    <w:rsid w:val="00CF5CB5"/>
    <w:rsid w:val="00D032B8"/>
    <w:rsid w:val="00D0426D"/>
    <w:rsid w:val="00D04682"/>
    <w:rsid w:val="00D0757D"/>
    <w:rsid w:val="00D222B8"/>
    <w:rsid w:val="00D32518"/>
    <w:rsid w:val="00D33834"/>
    <w:rsid w:val="00D41620"/>
    <w:rsid w:val="00D4436A"/>
    <w:rsid w:val="00D477BB"/>
    <w:rsid w:val="00D479F4"/>
    <w:rsid w:val="00D50C0C"/>
    <w:rsid w:val="00D51501"/>
    <w:rsid w:val="00D61466"/>
    <w:rsid w:val="00D64CCA"/>
    <w:rsid w:val="00D73A84"/>
    <w:rsid w:val="00D76633"/>
    <w:rsid w:val="00D817EE"/>
    <w:rsid w:val="00D8185C"/>
    <w:rsid w:val="00D87245"/>
    <w:rsid w:val="00D951C5"/>
    <w:rsid w:val="00D95B1B"/>
    <w:rsid w:val="00DA02D3"/>
    <w:rsid w:val="00DA207F"/>
    <w:rsid w:val="00DA26A8"/>
    <w:rsid w:val="00DA2D1F"/>
    <w:rsid w:val="00DA6BF2"/>
    <w:rsid w:val="00DB70BA"/>
    <w:rsid w:val="00DB755F"/>
    <w:rsid w:val="00DB7E6E"/>
    <w:rsid w:val="00DC0F2A"/>
    <w:rsid w:val="00DC1511"/>
    <w:rsid w:val="00DD66A5"/>
    <w:rsid w:val="00DE77BB"/>
    <w:rsid w:val="00DF0105"/>
    <w:rsid w:val="00DF26BB"/>
    <w:rsid w:val="00DF42FF"/>
    <w:rsid w:val="00E22AAA"/>
    <w:rsid w:val="00E245E6"/>
    <w:rsid w:val="00E3335A"/>
    <w:rsid w:val="00E40110"/>
    <w:rsid w:val="00E53AFF"/>
    <w:rsid w:val="00E542DB"/>
    <w:rsid w:val="00E66B46"/>
    <w:rsid w:val="00E66B65"/>
    <w:rsid w:val="00E677A0"/>
    <w:rsid w:val="00E772E4"/>
    <w:rsid w:val="00E82D08"/>
    <w:rsid w:val="00E83BF5"/>
    <w:rsid w:val="00E85DC5"/>
    <w:rsid w:val="00E85FE3"/>
    <w:rsid w:val="00EA1EBD"/>
    <w:rsid w:val="00EA3889"/>
    <w:rsid w:val="00EA4DEE"/>
    <w:rsid w:val="00EB5780"/>
    <w:rsid w:val="00EC1EC3"/>
    <w:rsid w:val="00EC6D8B"/>
    <w:rsid w:val="00ED0975"/>
    <w:rsid w:val="00ED3BBC"/>
    <w:rsid w:val="00ED40D2"/>
    <w:rsid w:val="00EE0127"/>
    <w:rsid w:val="00EF2AB7"/>
    <w:rsid w:val="00EF643E"/>
    <w:rsid w:val="00F02CF8"/>
    <w:rsid w:val="00F15200"/>
    <w:rsid w:val="00F156F3"/>
    <w:rsid w:val="00F23A4F"/>
    <w:rsid w:val="00F23D22"/>
    <w:rsid w:val="00F25611"/>
    <w:rsid w:val="00F27B67"/>
    <w:rsid w:val="00F3270A"/>
    <w:rsid w:val="00F32DA4"/>
    <w:rsid w:val="00F371FB"/>
    <w:rsid w:val="00F430CE"/>
    <w:rsid w:val="00F44493"/>
    <w:rsid w:val="00F5087F"/>
    <w:rsid w:val="00F54F89"/>
    <w:rsid w:val="00F600B6"/>
    <w:rsid w:val="00F62FD5"/>
    <w:rsid w:val="00F64E28"/>
    <w:rsid w:val="00F67015"/>
    <w:rsid w:val="00F7147E"/>
    <w:rsid w:val="00F85CD7"/>
    <w:rsid w:val="00F956D2"/>
    <w:rsid w:val="00FA4BBF"/>
    <w:rsid w:val="00FA61C8"/>
    <w:rsid w:val="00FB0AAC"/>
    <w:rsid w:val="00FB1984"/>
    <w:rsid w:val="00FB2741"/>
    <w:rsid w:val="00FB3B96"/>
    <w:rsid w:val="00FC0271"/>
    <w:rsid w:val="00FC10E2"/>
    <w:rsid w:val="00FC2C57"/>
    <w:rsid w:val="00FD1046"/>
    <w:rsid w:val="00FD292D"/>
    <w:rsid w:val="00FD30B5"/>
    <w:rsid w:val="00FD6713"/>
    <w:rsid w:val="00FE782A"/>
    <w:rsid w:val="00FF22DA"/>
    <w:rsid w:val="00FF34C2"/>
    <w:rsid w:val="010CC434"/>
    <w:rsid w:val="016C021B"/>
    <w:rsid w:val="019938A5"/>
    <w:rsid w:val="01AA167A"/>
    <w:rsid w:val="022870DE"/>
    <w:rsid w:val="026F6551"/>
    <w:rsid w:val="028E0D25"/>
    <w:rsid w:val="035587C1"/>
    <w:rsid w:val="04D4EE71"/>
    <w:rsid w:val="054155F3"/>
    <w:rsid w:val="05C45C19"/>
    <w:rsid w:val="05D1DB56"/>
    <w:rsid w:val="063F12DD"/>
    <w:rsid w:val="06610687"/>
    <w:rsid w:val="067D07A1"/>
    <w:rsid w:val="0688800E"/>
    <w:rsid w:val="06D49476"/>
    <w:rsid w:val="06F518A2"/>
    <w:rsid w:val="07047439"/>
    <w:rsid w:val="070884E0"/>
    <w:rsid w:val="070D96B3"/>
    <w:rsid w:val="07E70D32"/>
    <w:rsid w:val="07F940CD"/>
    <w:rsid w:val="099ACEE9"/>
    <w:rsid w:val="09B55440"/>
    <w:rsid w:val="0A0DB225"/>
    <w:rsid w:val="0A95B13F"/>
    <w:rsid w:val="0AAFDABC"/>
    <w:rsid w:val="0ADF70FE"/>
    <w:rsid w:val="0AF05E95"/>
    <w:rsid w:val="0B24748A"/>
    <w:rsid w:val="0B5124A1"/>
    <w:rsid w:val="0B6F8BF7"/>
    <w:rsid w:val="0B9181AE"/>
    <w:rsid w:val="0BBF4377"/>
    <w:rsid w:val="0C02AEE3"/>
    <w:rsid w:val="0C1EA0DE"/>
    <w:rsid w:val="0CBE8848"/>
    <w:rsid w:val="0CC044EB"/>
    <w:rsid w:val="0CC33B13"/>
    <w:rsid w:val="0CE976BD"/>
    <w:rsid w:val="0E1CF046"/>
    <w:rsid w:val="0E9CAAAD"/>
    <w:rsid w:val="0EADA801"/>
    <w:rsid w:val="0EE86CC9"/>
    <w:rsid w:val="0F9B0F63"/>
    <w:rsid w:val="103B8044"/>
    <w:rsid w:val="10707C40"/>
    <w:rsid w:val="1092768F"/>
    <w:rsid w:val="109CF7AF"/>
    <w:rsid w:val="11001ECB"/>
    <w:rsid w:val="11F0EAE9"/>
    <w:rsid w:val="1206A773"/>
    <w:rsid w:val="12B12EB3"/>
    <w:rsid w:val="140942F9"/>
    <w:rsid w:val="14A5924B"/>
    <w:rsid w:val="14D7FE4B"/>
    <w:rsid w:val="14EBEF19"/>
    <w:rsid w:val="15D43540"/>
    <w:rsid w:val="15E73FAE"/>
    <w:rsid w:val="164BEA64"/>
    <w:rsid w:val="171C62C7"/>
    <w:rsid w:val="173065AB"/>
    <w:rsid w:val="17A72B53"/>
    <w:rsid w:val="18958E0F"/>
    <w:rsid w:val="189C9DB8"/>
    <w:rsid w:val="18AFD997"/>
    <w:rsid w:val="190641BB"/>
    <w:rsid w:val="1923D4F7"/>
    <w:rsid w:val="193C7216"/>
    <w:rsid w:val="195C438A"/>
    <w:rsid w:val="198A2480"/>
    <w:rsid w:val="19F3BC35"/>
    <w:rsid w:val="1ADCE8F3"/>
    <w:rsid w:val="1ADCF07E"/>
    <w:rsid w:val="1B9C1BB3"/>
    <w:rsid w:val="1CB4408D"/>
    <w:rsid w:val="1D28346F"/>
    <w:rsid w:val="1DA1429B"/>
    <w:rsid w:val="1DB6F2C2"/>
    <w:rsid w:val="1E484C13"/>
    <w:rsid w:val="1F0F6F61"/>
    <w:rsid w:val="1F7770B0"/>
    <w:rsid w:val="1FF7EFB6"/>
    <w:rsid w:val="216D0236"/>
    <w:rsid w:val="2174B227"/>
    <w:rsid w:val="22F39497"/>
    <w:rsid w:val="2384000D"/>
    <w:rsid w:val="23E877AC"/>
    <w:rsid w:val="23FEC4F7"/>
    <w:rsid w:val="2441CB04"/>
    <w:rsid w:val="2465EB48"/>
    <w:rsid w:val="25CD5102"/>
    <w:rsid w:val="25DEF9F5"/>
    <w:rsid w:val="27C14540"/>
    <w:rsid w:val="28144F4F"/>
    <w:rsid w:val="29C436AB"/>
    <w:rsid w:val="2A5F8836"/>
    <w:rsid w:val="2A62C80C"/>
    <w:rsid w:val="2A6D1004"/>
    <w:rsid w:val="2AA3EADA"/>
    <w:rsid w:val="2ACD7ABD"/>
    <w:rsid w:val="2AFCDD65"/>
    <w:rsid w:val="2C1D195E"/>
    <w:rsid w:val="2C962161"/>
    <w:rsid w:val="2CA2FA54"/>
    <w:rsid w:val="2CC034FE"/>
    <w:rsid w:val="2D0A89AB"/>
    <w:rsid w:val="2DA6BA12"/>
    <w:rsid w:val="2E96AADB"/>
    <w:rsid w:val="2E9B895E"/>
    <w:rsid w:val="2E9D25DB"/>
    <w:rsid w:val="2ECC1F12"/>
    <w:rsid w:val="2F08CB4D"/>
    <w:rsid w:val="2F263495"/>
    <w:rsid w:val="2FC0B7FE"/>
    <w:rsid w:val="2FE34FDE"/>
    <w:rsid w:val="30A55142"/>
    <w:rsid w:val="30D68E62"/>
    <w:rsid w:val="318029E6"/>
    <w:rsid w:val="319055D0"/>
    <w:rsid w:val="321B39F9"/>
    <w:rsid w:val="32A0D834"/>
    <w:rsid w:val="3311785B"/>
    <w:rsid w:val="33149C29"/>
    <w:rsid w:val="3317F00D"/>
    <w:rsid w:val="33B89DBD"/>
    <w:rsid w:val="34B72BDD"/>
    <w:rsid w:val="34C0CCC6"/>
    <w:rsid w:val="34CFE9F4"/>
    <w:rsid w:val="34DEDBA9"/>
    <w:rsid w:val="361BC878"/>
    <w:rsid w:val="36F9DE4C"/>
    <w:rsid w:val="373F7769"/>
    <w:rsid w:val="375BB26D"/>
    <w:rsid w:val="37FA56FA"/>
    <w:rsid w:val="386E358F"/>
    <w:rsid w:val="3889372B"/>
    <w:rsid w:val="38D4B20B"/>
    <w:rsid w:val="39D36C03"/>
    <w:rsid w:val="3A844268"/>
    <w:rsid w:val="3B6B598B"/>
    <w:rsid w:val="3BAD4D92"/>
    <w:rsid w:val="3D89627F"/>
    <w:rsid w:val="3E08A8B7"/>
    <w:rsid w:val="3E85EB9C"/>
    <w:rsid w:val="3E9085A1"/>
    <w:rsid w:val="3EA208A6"/>
    <w:rsid w:val="3F02A120"/>
    <w:rsid w:val="3F08DCD1"/>
    <w:rsid w:val="3F86CE9A"/>
    <w:rsid w:val="3FA08271"/>
    <w:rsid w:val="3FEC3E92"/>
    <w:rsid w:val="4043930C"/>
    <w:rsid w:val="40D57E20"/>
    <w:rsid w:val="41237398"/>
    <w:rsid w:val="41F0CEE0"/>
    <w:rsid w:val="42017794"/>
    <w:rsid w:val="432F4E92"/>
    <w:rsid w:val="43350469"/>
    <w:rsid w:val="43646328"/>
    <w:rsid w:val="438551DD"/>
    <w:rsid w:val="44948223"/>
    <w:rsid w:val="456C2D71"/>
    <w:rsid w:val="460DB93D"/>
    <w:rsid w:val="4644039B"/>
    <w:rsid w:val="477AA7EE"/>
    <w:rsid w:val="484BD8BE"/>
    <w:rsid w:val="4867295D"/>
    <w:rsid w:val="4894DFAA"/>
    <w:rsid w:val="489CC3E2"/>
    <w:rsid w:val="48E16086"/>
    <w:rsid w:val="4980F78D"/>
    <w:rsid w:val="49B97CAD"/>
    <w:rsid w:val="4A092207"/>
    <w:rsid w:val="4ABEC4D6"/>
    <w:rsid w:val="4B1BBB55"/>
    <w:rsid w:val="4B6564BA"/>
    <w:rsid w:val="4B97AD97"/>
    <w:rsid w:val="4BDC392A"/>
    <w:rsid w:val="4C6BEB0B"/>
    <w:rsid w:val="4CDE0D51"/>
    <w:rsid w:val="4D4B07EC"/>
    <w:rsid w:val="4DD12BEA"/>
    <w:rsid w:val="4DFA796D"/>
    <w:rsid w:val="4E010A9B"/>
    <w:rsid w:val="4E150E54"/>
    <w:rsid w:val="4E622423"/>
    <w:rsid w:val="4F4D5A4D"/>
    <w:rsid w:val="4F70942B"/>
    <w:rsid w:val="50EE8D7C"/>
    <w:rsid w:val="5116BFA8"/>
    <w:rsid w:val="516C903E"/>
    <w:rsid w:val="51DE9EBE"/>
    <w:rsid w:val="525E295D"/>
    <w:rsid w:val="52830562"/>
    <w:rsid w:val="52F495B4"/>
    <w:rsid w:val="5300EC42"/>
    <w:rsid w:val="53253CA0"/>
    <w:rsid w:val="535C3CB5"/>
    <w:rsid w:val="53FEFD44"/>
    <w:rsid w:val="54C3D3BE"/>
    <w:rsid w:val="54E24FD3"/>
    <w:rsid w:val="5646EC93"/>
    <w:rsid w:val="566B8004"/>
    <w:rsid w:val="566E2ABC"/>
    <w:rsid w:val="56BE745E"/>
    <w:rsid w:val="578162E8"/>
    <w:rsid w:val="57F52D87"/>
    <w:rsid w:val="585C5766"/>
    <w:rsid w:val="58851208"/>
    <w:rsid w:val="58DAD99C"/>
    <w:rsid w:val="58F99955"/>
    <w:rsid w:val="5A2B207E"/>
    <w:rsid w:val="5AE14EF2"/>
    <w:rsid w:val="5AF55477"/>
    <w:rsid w:val="5AFCA284"/>
    <w:rsid w:val="5B2C5B9F"/>
    <w:rsid w:val="5B813F36"/>
    <w:rsid w:val="5BC729C8"/>
    <w:rsid w:val="5C2285E1"/>
    <w:rsid w:val="5C41EF56"/>
    <w:rsid w:val="5DB57F86"/>
    <w:rsid w:val="5DBF3B69"/>
    <w:rsid w:val="5DD18F02"/>
    <w:rsid w:val="5EE94235"/>
    <w:rsid w:val="5F29C44A"/>
    <w:rsid w:val="5F791DD1"/>
    <w:rsid w:val="5F7C0992"/>
    <w:rsid w:val="606902FA"/>
    <w:rsid w:val="606BE287"/>
    <w:rsid w:val="606F96FB"/>
    <w:rsid w:val="60747654"/>
    <w:rsid w:val="607910C6"/>
    <w:rsid w:val="608CB6D1"/>
    <w:rsid w:val="60997AF1"/>
    <w:rsid w:val="60CB3444"/>
    <w:rsid w:val="60E94457"/>
    <w:rsid w:val="617AAABF"/>
    <w:rsid w:val="617E16E1"/>
    <w:rsid w:val="628DB664"/>
    <w:rsid w:val="62B0AA89"/>
    <w:rsid w:val="62C60269"/>
    <w:rsid w:val="63610830"/>
    <w:rsid w:val="63BB212B"/>
    <w:rsid w:val="63C22FCB"/>
    <w:rsid w:val="63E0C293"/>
    <w:rsid w:val="642F7F88"/>
    <w:rsid w:val="645F686B"/>
    <w:rsid w:val="64E97F57"/>
    <w:rsid w:val="65634999"/>
    <w:rsid w:val="6582F7CE"/>
    <w:rsid w:val="659D864D"/>
    <w:rsid w:val="665D5AAD"/>
    <w:rsid w:val="668BF1AC"/>
    <w:rsid w:val="67025D1A"/>
    <w:rsid w:val="675F771A"/>
    <w:rsid w:val="677FF811"/>
    <w:rsid w:val="67D1D53A"/>
    <w:rsid w:val="67DE7C4B"/>
    <w:rsid w:val="6839B99F"/>
    <w:rsid w:val="6874A5AF"/>
    <w:rsid w:val="68ED8BF3"/>
    <w:rsid w:val="68EE834F"/>
    <w:rsid w:val="68F4BA9E"/>
    <w:rsid w:val="6971BA5A"/>
    <w:rsid w:val="697D28FA"/>
    <w:rsid w:val="697ED3EE"/>
    <w:rsid w:val="6A335D88"/>
    <w:rsid w:val="6AC12920"/>
    <w:rsid w:val="6B30E3E1"/>
    <w:rsid w:val="6B47985A"/>
    <w:rsid w:val="6B6934B9"/>
    <w:rsid w:val="6B6FEA6D"/>
    <w:rsid w:val="6B9DEEC5"/>
    <w:rsid w:val="6BA68FB5"/>
    <w:rsid w:val="6BB6CCC1"/>
    <w:rsid w:val="6C1F6495"/>
    <w:rsid w:val="6C5921EB"/>
    <w:rsid w:val="6C66F332"/>
    <w:rsid w:val="6E507AFE"/>
    <w:rsid w:val="6E50C743"/>
    <w:rsid w:val="6EA6CB9D"/>
    <w:rsid w:val="6EE85DB3"/>
    <w:rsid w:val="6F3140EC"/>
    <w:rsid w:val="6FFDBC01"/>
    <w:rsid w:val="70292167"/>
    <w:rsid w:val="7042E6E7"/>
    <w:rsid w:val="70BCF791"/>
    <w:rsid w:val="712AE83E"/>
    <w:rsid w:val="713F7E21"/>
    <w:rsid w:val="723BC317"/>
    <w:rsid w:val="729130CC"/>
    <w:rsid w:val="73100304"/>
    <w:rsid w:val="7336FFB0"/>
    <w:rsid w:val="741BB2C6"/>
    <w:rsid w:val="7442EC00"/>
    <w:rsid w:val="747FD1D9"/>
    <w:rsid w:val="74B03D8F"/>
    <w:rsid w:val="74CA4666"/>
    <w:rsid w:val="75DBD8AA"/>
    <w:rsid w:val="76AD60C5"/>
    <w:rsid w:val="76C5F8C3"/>
    <w:rsid w:val="77437540"/>
    <w:rsid w:val="777ECE25"/>
    <w:rsid w:val="77EF31C4"/>
    <w:rsid w:val="77FDAF75"/>
    <w:rsid w:val="790912A5"/>
    <w:rsid w:val="794B7BDE"/>
    <w:rsid w:val="795279D7"/>
    <w:rsid w:val="79DD358D"/>
    <w:rsid w:val="7AB9D6A8"/>
    <w:rsid w:val="7AF9D7F3"/>
    <w:rsid w:val="7B24FD26"/>
    <w:rsid w:val="7B3A7CF9"/>
    <w:rsid w:val="7BE2BAEF"/>
    <w:rsid w:val="7DD846E9"/>
    <w:rsid w:val="7FD7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499154"/>
  <w15:chartTrackingRefBased/>
  <w15:docId w15:val="{7057FDF7-05CB-46E7-B88A-82EE0950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D4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4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4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40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DAD08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0D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AD0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0D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3A53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0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3A53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0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0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paragraph" w:styleId="ListParagraph">
    <w:name w:val="List Paragraph"/>
    <w:basedOn w:val="Normal"/>
    <w:uiPriority w:val="34"/>
    <w:semiHidden/>
    <w:qFormat/>
    <w:rsid w:val="00B644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D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3D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3D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D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D49"/>
    <w:rPr>
      <w:b/>
      <w:bCs/>
    </w:rPr>
  </w:style>
  <w:style w:type="paragraph" w:styleId="Revision">
    <w:name w:val="Revision"/>
    <w:hidden/>
    <w:uiPriority w:val="99"/>
    <w:semiHidden/>
    <w:rsid w:val="007D668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0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0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D40D2"/>
  </w:style>
  <w:style w:type="paragraph" w:styleId="BlockText">
    <w:name w:val="Block Text"/>
    <w:basedOn w:val="Normal"/>
    <w:uiPriority w:val="99"/>
    <w:semiHidden/>
    <w:unhideWhenUsed/>
    <w:rsid w:val="00ED40D2"/>
    <w:pPr>
      <w:pBdr>
        <w:top w:val="single" w:sz="2" w:space="10" w:color="F7F5E6" w:themeColor="accent1"/>
        <w:left w:val="single" w:sz="2" w:space="10" w:color="F7F5E6" w:themeColor="accent1"/>
        <w:bottom w:val="single" w:sz="2" w:space="10" w:color="F7F5E6" w:themeColor="accent1"/>
        <w:right w:val="single" w:sz="2" w:space="10" w:color="F7F5E6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7F5E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D40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40D2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D40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D40D2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D40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D40D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D40D2"/>
    <w:rPr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40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40D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D40D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D40D2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D40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D40D2"/>
    <w:rPr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D40D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D40D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0D2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ED40D2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D40D2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D40D2"/>
  </w:style>
  <w:style w:type="character" w:customStyle="1" w:styleId="DateChar">
    <w:name w:val="Date Char"/>
    <w:basedOn w:val="DefaultParagraphFont"/>
    <w:link w:val="Date"/>
    <w:uiPriority w:val="99"/>
    <w:semiHidden/>
    <w:rsid w:val="00ED40D2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40D2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D40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D40D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D40D2"/>
    <w:rPr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40D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0D2"/>
  </w:style>
  <w:style w:type="paragraph" w:styleId="EnvelopeAddress">
    <w:name w:val="envelope address"/>
    <w:basedOn w:val="Normal"/>
    <w:uiPriority w:val="99"/>
    <w:semiHidden/>
    <w:unhideWhenUsed/>
    <w:rsid w:val="00ED40D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ED40D2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40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40D2"/>
  </w:style>
  <w:style w:type="character" w:customStyle="1" w:styleId="Heading1Char">
    <w:name w:val="Heading 1 Char"/>
    <w:basedOn w:val="DefaultParagraphFont"/>
    <w:link w:val="Heading1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40D2"/>
    <w:rPr>
      <w:rFonts w:asciiTheme="majorHAnsi" w:eastAsiaTheme="majorEastAsia" w:hAnsiTheme="majorHAnsi" w:cstheme="majorBidi"/>
      <w:i/>
      <w:iCs/>
      <w:color w:val="DAD08B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0D2"/>
    <w:rPr>
      <w:rFonts w:asciiTheme="majorHAnsi" w:eastAsiaTheme="majorEastAsia" w:hAnsiTheme="majorHAnsi" w:cstheme="majorBidi"/>
      <w:color w:val="DAD08B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0D2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0D2"/>
    <w:rPr>
      <w:rFonts w:asciiTheme="majorHAnsi" w:eastAsiaTheme="majorEastAsia" w:hAnsiTheme="majorHAnsi" w:cstheme="majorBidi"/>
      <w:i/>
      <w:iCs/>
      <w:color w:val="B3A539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0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0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D40D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D40D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D40D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D40D2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D40D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D40D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D40D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D40D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D40D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D40D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D40D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D40D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D40D2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D40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ED40D2"/>
    <w:pPr>
      <w:pBdr>
        <w:top w:val="single" w:sz="4" w:space="10" w:color="F7F5E6" w:themeColor="accent1"/>
        <w:bottom w:val="single" w:sz="4" w:space="10" w:color="F7F5E6" w:themeColor="accent1"/>
      </w:pBdr>
      <w:spacing w:before="360" w:after="360"/>
      <w:ind w:left="864" w:right="864"/>
      <w:jc w:val="center"/>
    </w:pPr>
    <w:rPr>
      <w:i/>
      <w:iCs/>
      <w:color w:val="F7F5E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D40D2"/>
    <w:rPr>
      <w:i/>
      <w:iCs/>
      <w:color w:val="F7F5E6" w:themeColor="accent1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ED40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D40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D40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D40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D40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D40D2"/>
    <w:pPr>
      <w:numPr>
        <w:numId w:val="2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D40D2"/>
    <w:pPr>
      <w:numPr>
        <w:numId w:val="2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D40D2"/>
    <w:pPr>
      <w:numPr>
        <w:numId w:val="2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D40D2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D40D2"/>
    <w:pPr>
      <w:numPr>
        <w:numId w:val="3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D40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D40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D40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D40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D40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D40D2"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D40D2"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D40D2"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D40D2"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D40D2"/>
    <w:pPr>
      <w:numPr>
        <w:numId w:val="3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D40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D40D2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D40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D40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ED40D2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D40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D40D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D40D2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40D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D40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ED40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D40D2"/>
    <w:rPr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D40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D40D2"/>
    <w:rPr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D40D2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D40D2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D40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D40D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D40D2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D40D2"/>
  </w:style>
  <w:style w:type="paragraph" w:styleId="TOAHeading">
    <w:name w:val="toa heading"/>
    <w:basedOn w:val="Normal"/>
    <w:next w:val="Normal"/>
    <w:uiPriority w:val="99"/>
    <w:semiHidden/>
    <w:unhideWhenUsed/>
    <w:rsid w:val="00ED40D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40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D40D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D40D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D40D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D40D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D40D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D40D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D40D2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D40D2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0D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King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db173ee-3fb8-4f75-bf43-79a22ca96f2e" xsi:nil="true"/>
    <_ip_UnifiedCompliancePolicyUIAction xmlns="http://schemas.microsoft.com/sharepoint/v3" xsi:nil="true"/>
    <lcf76f155ced4ddcb4097134ff3c332f xmlns="edb173ee-3fb8-4f75-bf43-79a22ca96f2e">
      <Terms xmlns="http://schemas.microsoft.com/office/infopath/2007/PartnerControls"/>
    </lcf76f155ced4ddcb4097134ff3c332f>
    <TaxCatchAll xmlns="9224003f-e6e7-470a-941a-44de56618887" xsi:nil="true"/>
    <_ip_UnifiedCompliancePolicyProperties xmlns="http://schemas.microsoft.com/sharepoint/v3" xsi:nil="true"/>
    <Dateandtime xmlns="edb173ee-3fb8-4f75-bf43-79a22ca96f2e" xsi:nil="true"/>
    <NOC_x002d_FIP xmlns="edb173ee-3fb8-4f75-bf43-79a22ca96f2e" xsi:nil="true"/>
    <DateTimeMod xmlns="edb173ee-3fb8-4f75-bf43-79a22ca96f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4A3EC0020B44F93019580CF4D642E" ma:contentTypeVersion="28" ma:contentTypeDescription="Create a new document." ma:contentTypeScope="" ma:versionID="06741e460f85220bfd3ec1247d3de744">
  <xsd:schema xmlns:xsd="http://www.w3.org/2001/XMLSchema" xmlns:xs="http://www.w3.org/2001/XMLSchema" xmlns:p="http://schemas.microsoft.com/office/2006/metadata/properties" xmlns:ns1="http://schemas.microsoft.com/sharepoint/v3" xmlns:ns2="edb173ee-3fb8-4f75-bf43-79a22ca96f2e" xmlns:ns3="9224003f-e6e7-470a-941a-44de56618887" targetNamespace="http://schemas.microsoft.com/office/2006/metadata/properties" ma:root="true" ma:fieldsID="54eaaf796b0db1ec07c5955adc1ca781" ns1:_="" ns2:_="" ns3:_="">
    <xsd:import namespace="http://schemas.microsoft.com/sharepoint/v3"/>
    <xsd:import namespace="edb173ee-3fb8-4f75-bf43-79a22ca96f2e"/>
    <xsd:import namespace="9224003f-e6e7-470a-941a-44de56618887"/>
    <xsd:element name="properties">
      <xsd:complexType>
        <xsd:sequence>
          <xsd:element name="documentManagement">
            <xsd:complexType>
              <xsd:all>
                <xsd:element ref="ns2:Dateandtime" minOccurs="0"/>
                <xsd:element ref="ns2:NOC_x002d_FIP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DateTimeMo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173ee-3fb8-4f75-bf43-79a22ca96f2e" elementFormDefault="qualified">
    <xsd:import namespace="http://schemas.microsoft.com/office/2006/documentManagement/types"/>
    <xsd:import namespace="http://schemas.microsoft.com/office/infopath/2007/PartnerControls"/>
    <xsd:element name="Dateandtime" ma:index="2" nillable="true" ma:displayName="Date and time" ma:format="DateTime" ma:internalName="Dateandtime" ma:readOnly="false">
      <xsd:simpleType>
        <xsd:restriction base="dms:DateTime"/>
      </xsd:simpleType>
    </xsd:element>
    <xsd:element name="NOC_x002d_FIP" ma:index="4" nillable="true" ma:displayName="NOC-FIP" ma:description="School received or is continuing under a Notice Of Concern (NOC) or is required to submit a Financial Improvement Plan (FIP)" ma:format="Dropdown" ma:internalName="NOC_x002d_FIP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13bb73f-e2d2-482b-8e61-3bf6a9fa6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Mod" ma:index="30" nillable="true" ma:displayName="Date &amp; Time Mod" ma:format="DateTime" ma:hidden="true" ma:internalName="DateTimeMod" ma:readOnly="fals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4003f-e6e7-470a-941a-44de56618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51d1bbaf-8935-41e2-b6d1-001bd16c079b}" ma:internalName="TaxCatchAll" ma:readOnly="false" ma:showField="CatchAllData" ma:web="9224003f-e6e7-470a-941a-44de566188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1DB9AB-F61B-4E86-9019-3C23AE3E36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edb173ee-3fb8-4f75-bf43-79a22ca96f2e"/>
    <ds:schemaRef ds:uri="http://schemas.microsoft.com/sharepoint/v3"/>
    <ds:schemaRef ds:uri="9224003f-e6e7-470a-941a-44de56618887"/>
  </ds:schemaRefs>
</ds:datastoreItem>
</file>

<file path=customXml/itemProps3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1A9C1D-2641-4F02-AD0C-6974222C8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b173ee-3fb8-4f75-bf43-79a22ca96f2e"/>
    <ds:schemaRef ds:uri="9224003f-e6e7-470a-941a-44de56618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calendar.dotx</Template>
  <TotalTime>0</TotalTime>
  <Pages>3</Pages>
  <Words>419</Words>
  <Characters>2391</Characters>
  <Application>Microsoft Office Word</Application>
  <DocSecurity>0</DocSecurity>
  <Lines>19</Lines>
  <Paragraphs>5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Potter</dc:creator>
  <cp:keywords/>
  <dc:description/>
  <cp:lastModifiedBy>Teresa Potter</cp:lastModifiedBy>
  <cp:revision>2</cp:revision>
  <dcterms:created xsi:type="dcterms:W3CDTF">2025-07-17T17:52:00Z</dcterms:created>
  <dcterms:modified xsi:type="dcterms:W3CDTF">2025-07-17T17:52:00Z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0x01010072D4A3EC0020B44F93019580CF4D642E</vt:lpwstr>
  </property>
  <property fmtid="{D5CDD505-2E9C-101B-9397-08002B2CF9AE}" pid="3" name="MediaServiceImageTags">
    <vt:lpwstr/>
  </property>
  <property fmtid="{D5CDD505-2E9C-101B-9397-08002B2CF9AE}" pid="4" name="GrammarlyDocumentId">
    <vt:lpwstr>befa761da70ebded1971859a915ce9a6068053b6ecbfee8d7f7bcecc8f39c142</vt:lpwstr>
  </property>
</Properties>
</file>