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ook w:val="04A0" w:firstRow="1" w:lastRow="0" w:firstColumn="1" w:lastColumn="0" w:noHBand="0" w:noVBand="1"/>
      </w:tblPr>
      <w:tblGrid>
        <w:gridCol w:w="391"/>
        <w:gridCol w:w="5619"/>
        <w:gridCol w:w="5988"/>
        <w:gridCol w:w="384"/>
      </w:tblGrid>
      <w:tr w:rsidR="00265218" w:rsidRPr="00D73A84" w14:paraId="757DEDCB" w14:textId="77777777" w:rsidTr="00885FC8">
        <w:trPr>
          <w:trHeight w:val="983"/>
        </w:trPr>
        <w:tc>
          <w:tcPr>
            <w:tcW w:w="158" w:type="pct"/>
            <w:shd w:val="clear" w:color="auto" w:fill="auto"/>
          </w:tcPr>
          <w:p w14:paraId="0B4A7DAB" w14:textId="77777777" w:rsidR="00265218" w:rsidRPr="00D73A84" w:rsidRDefault="00265218" w:rsidP="00AE3FB7">
            <w:pPr>
              <w:pStyle w:val="Title"/>
            </w:pPr>
          </w:p>
        </w:tc>
        <w:tc>
          <w:tcPr>
            <w:tcW w:w="2269" w:type="pct"/>
            <w:shd w:val="clear" w:color="auto" w:fill="1F497D" w:themeFill="text2"/>
            <w:vAlign w:val="center"/>
          </w:tcPr>
          <w:p w14:paraId="43C3D27A" w14:textId="5C1397FA" w:rsidR="00265218" w:rsidRPr="00D73A84" w:rsidRDefault="00B64434" w:rsidP="004E4001">
            <w:pPr>
              <w:pStyle w:val="Title"/>
            </w:pPr>
            <w:r>
              <w:t>Long-Range Calendar</w:t>
            </w:r>
            <w:r w:rsidR="00A33273" w:rsidRPr="00D73A84">
              <w:t xml:space="preserve"> </w:t>
            </w:r>
          </w:p>
        </w:tc>
        <w:tc>
          <w:tcPr>
            <w:tcW w:w="2418" w:type="pct"/>
            <w:shd w:val="clear" w:color="auto" w:fill="auto"/>
          </w:tcPr>
          <w:p w14:paraId="4A6E657E" w14:textId="77777777" w:rsidR="00265218" w:rsidRPr="00D73A84" w:rsidRDefault="00265218" w:rsidP="00AE3FB7">
            <w:pPr>
              <w:pStyle w:val="Title"/>
            </w:pPr>
          </w:p>
        </w:tc>
        <w:tc>
          <w:tcPr>
            <w:tcW w:w="155" w:type="pct"/>
            <w:shd w:val="clear" w:color="auto" w:fill="auto"/>
          </w:tcPr>
          <w:p w14:paraId="08385E15" w14:textId="77777777" w:rsidR="00265218" w:rsidRPr="00D73A84" w:rsidRDefault="00265218" w:rsidP="00AE3FB7">
            <w:pPr>
              <w:pStyle w:val="Title"/>
            </w:pPr>
          </w:p>
        </w:tc>
      </w:tr>
    </w:tbl>
    <w:p w14:paraId="3DA0DAA7" w14:textId="77777777" w:rsidR="009C461B" w:rsidRDefault="009C461B" w:rsidP="00B64434">
      <w:pPr>
        <w:pStyle w:val="BlueText"/>
        <w:rPr>
          <w:rFonts w:ascii="Calibri" w:hAnsi="Calibri" w:cs="Calibri"/>
          <w:sz w:val="24"/>
          <w:szCs w:val="28"/>
        </w:rPr>
      </w:pPr>
    </w:p>
    <w:p w14:paraId="3545A4FE" w14:textId="77777777" w:rsidR="00434326" w:rsidRPr="00CA5FE0" w:rsidRDefault="00434326" w:rsidP="00B64434">
      <w:pPr>
        <w:pStyle w:val="BlueText"/>
        <w:rPr>
          <w:rFonts w:ascii="Calibri" w:hAnsi="Calibri" w:cs="Calibri"/>
          <w:sz w:val="24"/>
          <w:szCs w:val="28"/>
        </w:rPr>
      </w:pPr>
    </w:p>
    <w:tbl>
      <w:tblPr>
        <w:tblStyle w:val="TableGrid"/>
        <w:tblW w:w="14778" w:type="dxa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5184"/>
        <w:gridCol w:w="5184"/>
        <w:gridCol w:w="2880"/>
      </w:tblGrid>
      <w:tr w:rsidR="00F23D22" w:rsidRPr="00E85DC5" w14:paraId="481F90A6" w14:textId="075A59B9" w:rsidTr="5DD18F02">
        <w:trPr>
          <w:trHeight w:val="755"/>
          <w:jc w:val="center"/>
        </w:trPr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7C8B6D54" w14:textId="5A65B8F3" w:rsidR="00F23D22" w:rsidRPr="005454D1" w:rsidRDefault="00F23D22" w:rsidP="0014015E">
            <w:pPr>
              <w:pStyle w:val="BlueText"/>
              <w:spacing w:after="0"/>
              <w:rPr>
                <w:rFonts w:ascii="Calibri" w:hAnsi="Calibri" w:cs="Calibri"/>
                <w:b/>
                <w:bCs/>
                <w:i/>
                <w:iCs/>
              </w:rPr>
            </w:pPr>
            <w:r w:rsidRPr="005454D1">
              <w:rPr>
                <w:rFonts w:ascii="Calibri" w:hAnsi="Calibri" w:cs="Calibri"/>
                <w:b/>
                <w:bCs/>
                <w:i/>
                <w:iCs/>
              </w:rPr>
              <w:t>202</w:t>
            </w:r>
            <w:r w:rsidR="00972357">
              <w:rPr>
                <w:rFonts w:ascii="Calibri" w:hAnsi="Calibri" w:cs="Calibri"/>
                <w:b/>
                <w:bCs/>
                <w:i/>
                <w:iCs/>
              </w:rPr>
              <w:t>4</w:t>
            </w:r>
            <w:r w:rsidRPr="005454D1">
              <w:rPr>
                <w:rFonts w:ascii="Calibri" w:hAnsi="Calibri" w:cs="Calibri"/>
                <w:b/>
                <w:bCs/>
                <w:i/>
                <w:iCs/>
              </w:rPr>
              <w:t xml:space="preserve"> Meeting Dates</w:t>
            </w:r>
          </w:p>
        </w:tc>
        <w:tc>
          <w:tcPr>
            <w:tcW w:w="5184" w:type="dxa"/>
            <w:shd w:val="clear" w:color="auto" w:fill="F2F2F2" w:themeFill="background1" w:themeFillShade="F2"/>
            <w:vAlign w:val="center"/>
          </w:tcPr>
          <w:p w14:paraId="0BEE36B1" w14:textId="74D89B9F" w:rsidR="00F23D22" w:rsidRPr="005454D1" w:rsidRDefault="00F23D22" w:rsidP="0014015E">
            <w:pPr>
              <w:pStyle w:val="BlueText"/>
              <w:spacing w:after="0"/>
              <w:rPr>
                <w:rFonts w:ascii="Calibri" w:hAnsi="Calibri" w:cs="Calibri"/>
                <w:b/>
                <w:bCs/>
                <w:i/>
                <w:iCs/>
              </w:rPr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Action Items</w:t>
            </w:r>
          </w:p>
        </w:tc>
        <w:tc>
          <w:tcPr>
            <w:tcW w:w="5184" w:type="dxa"/>
            <w:shd w:val="clear" w:color="auto" w:fill="F2F2F2" w:themeFill="background1" w:themeFillShade="F2"/>
            <w:vAlign w:val="center"/>
          </w:tcPr>
          <w:p w14:paraId="4CB4CB7D" w14:textId="52F63976" w:rsidR="00F23D22" w:rsidRPr="005454D1" w:rsidRDefault="00F23D22" w:rsidP="0014015E">
            <w:pPr>
              <w:pStyle w:val="BlueText"/>
              <w:spacing w:after="0"/>
              <w:rPr>
                <w:rFonts w:ascii="Calibri" w:hAnsi="Calibri" w:cs="Calibri"/>
                <w:b/>
                <w:bCs/>
                <w:i/>
                <w:iCs/>
              </w:rPr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Information/Discussion Items</w:t>
            </w:r>
          </w:p>
        </w:tc>
        <w:tc>
          <w:tcPr>
            <w:tcW w:w="2880" w:type="dxa"/>
            <w:shd w:val="clear" w:color="auto" w:fill="F2F2F2" w:themeFill="background1" w:themeFillShade="F2"/>
            <w:vAlign w:val="center"/>
          </w:tcPr>
          <w:p w14:paraId="3030B10D" w14:textId="578DF752" w:rsidR="00F23D22" w:rsidRPr="005454D1" w:rsidRDefault="00F23D22" w:rsidP="0014015E">
            <w:pPr>
              <w:pStyle w:val="BlueText"/>
              <w:spacing w:after="0"/>
              <w:rPr>
                <w:rFonts w:ascii="Calibri" w:hAnsi="Calibri" w:cs="Calibri"/>
                <w:b/>
                <w:bCs/>
                <w:i/>
                <w:iCs/>
              </w:rPr>
            </w:pPr>
            <w:r w:rsidRPr="005454D1">
              <w:rPr>
                <w:rFonts w:ascii="Calibri" w:hAnsi="Calibri" w:cs="Calibri"/>
                <w:b/>
                <w:bCs/>
                <w:i/>
                <w:iCs/>
              </w:rPr>
              <w:t>Planned Board Member Absence</w:t>
            </w:r>
          </w:p>
        </w:tc>
      </w:tr>
      <w:tr w:rsidR="00CC1C54" w:rsidRPr="00E85DC5" w14:paraId="7DEB420B" w14:textId="77777777" w:rsidTr="5DD18F02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6C0CB79E" w14:textId="0193248F" w:rsidR="00CC1C54" w:rsidRDefault="00ED0975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>March 1</w:t>
            </w:r>
          </w:p>
        </w:tc>
        <w:tc>
          <w:tcPr>
            <w:tcW w:w="5184" w:type="dxa"/>
          </w:tcPr>
          <w:p w14:paraId="15BDA0EB" w14:textId="4B6807C9" w:rsidR="00CC1C54" w:rsidRDefault="0E9CAAAD" w:rsidP="6BB6CCC1">
            <w:pPr>
              <w:pStyle w:val="BlueText"/>
              <w:numPr>
                <w:ilvl w:val="0"/>
                <w:numId w:val="28"/>
              </w:numPr>
              <w:spacing w:after="40" w:line="259" w:lineRule="auto"/>
              <w:ind w:left="246" w:hanging="180"/>
              <w:rPr>
                <w:rFonts w:ascii="Franklin Gothic Book" w:hAnsi="Franklin Gothic Book"/>
                <w:color w:val="1F497D" w:themeColor="text2"/>
                <w:szCs w:val="22"/>
              </w:rPr>
            </w:pPr>
            <w:r w:rsidRPr="6BB6CCC1">
              <w:rPr>
                <w:rFonts w:ascii="Calibri" w:hAnsi="Calibri" w:cs="Calibri"/>
                <w:color w:val="auto"/>
                <w:sz w:val="20"/>
                <w:szCs w:val="20"/>
              </w:rPr>
              <w:t>2022-23 Financial Performance Ratings</w:t>
            </w:r>
          </w:p>
          <w:p w14:paraId="6CA6FE4B" w14:textId="3088808C" w:rsidR="00CC1C54" w:rsidRDefault="0E9CAAAD" w:rsidP="6BB6CCC1">
            <w:pPr>
              <w:pStyle w:val="BlueText"/>
              <w:numPr>
                <w:ilvl w:val="0"/>
                <w:numId w:val="28"/>
              </w:numPr>
              <w:spacing w:after="40" w:line="259" w:lineRule="auto"/>
              <w:ind w:left="246" w:hanging="180"/>
              <w:rPr>
                <w:rFonts w:ascii="Franklin Gothic Book" w:hAnsi="Franklin Gothic Book"/>
                <w:color w:val="1F497D" w:themeColor="text2"/>
                <w:szCs w:val="22"/>
              </w:rPr>
            </w:pPr>
            <w:r w:rsidRPr="6BB6CCC1">
              <w:rPr>
                <w:rFonts w:ascii="Calibri" w:hAnsi="Calibri" w:cs="Calibri"/>
                <w:color w:val="auto"/>
                <w:sz w:val="20"/>
                <w:szCs w:val="20"/>
              </w:rPr>
              <w:t>Charter School Contract Amendments</w:t>
            </w:r>
          </w:p>
          <w:p w14:paraId="3EED1186" w14:textId="7D0C8382" w:rsidR="00CC1C54" w:rsidRDefault="00CC1C54" w:rsidP="6BB6CCC1">
            <w:pPr>
              <w:pStyle w:val="BlueText"/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184" w:type="dxa"/>
          </w:tcPr>
          <w:p w14:paraId="2398B288" w14:textId="3EA79CC5" w:rsidR="00D51501" w:rsidRPr="006922D5" w:rsidRDefault="00D51501" w:rsidP="006922D5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BB6CCC1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</w:p>
          <w:p w14:paraId="27C61587" w14:textId="1315C912" w:rsidR="00D51501" w:rsidRPr="006922D5" w:rsidRDefault="566E2ABC" w:rsidP="01AA167A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Franklin Gothic Book" w:hAnsi="Franklin Gothic Book"/>
                <w:color w:val="1F497D" w:themeColor="text2"/>
                <w:szCs w:val="22"/>
              </w:rPr>
            </w:pPr>
            <w:r w:rsidRPr="6BB6CCC1">
              <w:rPr>
                <w:rFonts w:ascii="Calibri" w:hAnsi="Calibri" w:cs="Calibri"/>
                <w:color w:val="auto"/>
                <w:sz w:val="20"/>
                <w:szCs w:val="20"/>
              </w:rPr>
              <w:t>SPCSA Regs</w:t>
            </w:r>
          </w:p>
        </w:tc>
        <w:tc>
          <w:tcPr>
            <w:tcW w:w="2880" w:type="dxa"/>
          </w:tcPr>
          <w:p w14:paraId="75349955" w14:textId="77777777" w:rsidR="00CC1C54" w:rsidRPr="006E7B6F" w:rsidRDefault="00CC1C54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ED0975" w:rsidRPr="00E85DC5" w14:paraId="6271F3B2" w14:textId="77777777" w:rsidTr="5DD18F02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7848A01B" w14:textId="0E6C9AF1" w:rsidR="00ED0975" w:rsidRDefault="00ED0975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>April 12</w:t>
            </w:r>
          </w:p>
        </w:tc>
        <w:tc>
          <w:tcPr>
            <w:tcW w:w="5184" w:type="dxa"/>
          </w:tcPr>
          <w:p w14:paraId="7C974FAC" w14:textId="110C3C0F" w:rsidR="0B6F8BF7" w:rsidRDefault="0B6F8BF7" w:rsidP="6582F7CE">
            <w:pPr>
              <w:pStyle w:val="BlueText"/>
              <w:numPr>
                <w:ilvl w:val="0"/>
                <w:numId w:val="28"/>
              </w:numPr>
              <w:spacing w:after="40" w:line="259" w:lineRule="auto"/>
              <w:ind w:left="246" w:hanging="180"/>
              <w:rPr>
                <w:rFonts w:ascii="Calibri" w:eastAsia="Calibri" w:hAnsi="Calibri" w:cs="Calibri"/>
                <w:color w:val="1F487C"/>
                <w:sz w:val="20"/>
                <w:szCs w:val="20"/>
              </w:rPr>
            </w:pPr>
            <w:r w:rsidRPr="6582F7CE">
              <w:rPr>
                <w:rFonts w:ascii="Calibri" w:eastAsia="Calibri" w:hAnsi="Calibri" w:cs="Calibri"/>
                <w:color w:val="1F487C"/>
                <w:sz w:val="20"/>
                <w:szCs w:val="20"/>
              </w:rPr>
              <w:t>Regulation Workshop @ 8:00 (before board meeting)</w:t>
            </w:r>
          </w:p>
          <w:p w14:paraId="71CDB9A8" w14:textId="3088808C" w:rsidR="00ED0975" w:rsidRDefault="63BB212B" w:rsidP="4E010A9B">
            <w:pPr>
              <w:pStyle w:val="BlueText"/>
              <w:numPr>
                <w:ilvl w:val="0"/>
                <w:numId w:val="28"/>
              </w:numPr>
              <w:spacing w:after="40" w:line="259" w:lineRule="auto"/>
              <w:ind w:left="246" w:hanging="180"/>
              <w:rPr>
                <w:rFonts w:ascii="Franklin Gothic Book" w:hAnsi="Franklin Gothic Book"/>
                <w:color w:val="1F487C"/>
                <w:szCs w:val="22"/>
              </w:rPr>
            </w:pPr>
            <w:r w:rsidRPr="25CD5102">
              <w:rPr>
                <w:rFonts w:ascii="Calibri" w:hAnsi="Calibri" w:cs="Calibri"/>
                <w:color w:val="auto"/>
                <w:sz w:val="20"/>
                <w:szCs w:val="20"/>
              </w:rPr>
              <w:t>Charter School Contract Amendments</w:t>
            </w:r>
          </w:p>
          <w:p w14:paraId="49812AA2" w14:textId="7D0C8382" w:rsidR="00ED0975" w:rsidRDefault="00ED0975" w:rsidP="4E010A9B">
            <w:pPr>
              <w:pStyle w:val="BlueText"/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  <w:p w14:paraId="15332798" w14:textId="7467F0A5" w:rsidR="00ED0975" w:rsidRDefault="00ED0975" w:rsidP="006922D5">
            <w:pPr>
              <w:pStyle w:val="BlueText"/>
              <w:spacing w:after="40"/>
              <w:ind w:left="246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184" w:type="dxa"/>
          </w:tcPr>
          <w:p w14:paraId="6682A864" w14:textId="5BF6807C" w:rsidR="00D51501" w:rsidRPr="006922D5" w:rsidRDefault="00D51501" w:rsidP="006922D5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BB6CCC1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</w:p>
        </w:tc>
        <w:tc>
          <w:tcPr>
            <w:tcW w:w="2880" w:type="dxa"/>
          </w:tcPr>
          <w:p w14:paraId="3D82EAAE" w14:textId="77777777" w:rsidR="00ED0975" w:rsidRPr="006E7B6F" w:rsidRDefault="00ED0975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ED0975" w:rsidRPr="00E85DC5" w14:paraId="1F8AB34E" w14:textId="77777777" w:rsidTr="5DD18F02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54F23B68" w14:textId="3C5FBF35" w:rsidR="00ED0975" w:rsidRDefault="00ED0975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>May 17</w:t>
            </w:r>
          </w:p>
        </w:tc>
        <w:tc>
          <w:tcPr>
            <w:tcW w:w="5184" w:type="dxa"/>
          </w:tcPr>
          <w:p w14:paraId="54DF41DC" w14:textId="1414CBCF" w:rsidR="00ED0975" w:rsidRDefault="003C0F45" w:rsidP="00B223BF">
            <w:pPr>
              <w:pStyle w:val="BlueText"/>
              <w:numPr>
                <w:ilvl w:val="0"/>
                <w:numId w:val="28"/>
              </w:numPr>
              <w:spacing w:after="40"/>
              <w:ind w:left="246" w:hanging="18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19F3BC35">
              <w:rPr>
                <w:rFonts w:ascii="Calibri" w:hAnsi="Calibri" w:cs="Calibri"/>
                <w:color w:val="auto"/>
                <w:sz w:val="20"/>
                <w:szCs w:val="20"/>
              </w:rPr>
              <w:t>Revolving Loan Application Recommendations</w:t>
            </w:r>
          </w:p>
          <w:p w14:paraId="3ACAF956" w14:textId="2ABB22B3" w:rsidR="34C0CCC6" w:rsidRPr="00922272" w:rsidRDefault="34C0CCC6" w:rsidP="19F3BC35">
            <w:pPr>
              <w:pStyle w:val="BlueText"/>
              <w:numPr>
                <w:ilvl w:val="0"/>
                <w:numId w:val="28"/>
              </w:numPr>
              <w:spacing w:after="40"/>
              <w:ind w:left="246" w:hanging="180"/>
              <w:rPr>
                <w:rFonts w:ascii="Calibri" w:hAnsi="Calibri" w:cs="Calibri"/>
                <w:color w:val="1F497D" w:themeColor="text2"/>
                <w:szCs w:val="22"/>
              </w:rPr>
            </w:pPr>
            <w:r w:rsidRPr="19F3BC35">
              <w:rPr>
                <w:rFonts w:ascii="Calibri" w:hAnsi="Calibri" w:cs="Calibri"/>
                <w:color w:val="auto"/>
                <w:sz w:val="20"/>
                <w:szCs w:val="20"/>
              </w:rPr>
              <w:t>Language Access Plan</w:t>
            </w:r>
          </w:p>
          <w:p w14:paraId="719098E5" w14:textId="5E94E2A3" w:rsidR="00922272" w:rsidRPr="00922272" w:rsidRDefault="00922272" w:rsidP="19F3BC35">
            <w:pPr>
              <w:pStyle w:val="BlueText"/>
              <w:numPr>
                <w:ilvl w:val="0"/>
                <w:numId w:val="28"/>
              </w:numPr>
              <w:spacing w:after="40"/>
              <w:ind w:left="246" w:hanging="180"/>
              <w:rPr>
                <w:rFonts w:ascii="Calibri" w:hAnsi="Calibri" w:cs="Calibri"/>
                <w:color w:val="1F497D" w:themeColor="text2"/>
                <w:szCs w:val="22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Eagle Charter School</w:t>
            </w:r>
          </w:p>
          <w:p w14:paraId="4C1125B0" w14:textId="6DF4A307" w:rsidR="00922272" w:rsidRDefault="00922272" w:rsidP="19F3BC35">
            <w:pPr>
              <w:pStyle w:val="BlueText"/>
              <w:numPr>
                <w:ilvl w:val="0"/>
                <w:numId w:val="28"/>
              </w:numPr>
              <w:spacing w:after="40"/>
              <w:ind w:left="246" w:hanging="180"/>
              <w:rPr>
                <w:rFonts w:ascii="Calibri" w:hAnsi="Calibri" w:cs="Calibri"/>
                <w:color w:val="1F497D" w:themeColor="text2"/>
                <w:szCs w:val="22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FPF</w:t>
            </w:r>
          </w:p>
          <w:p w14:paraId="6BDDD554" w14:textId="7EB1789C" w:rsidR="00ED0975" w:rsidRDefault="00ED0975" w:rsidP="00922272">
            <w:pPr>
              <w:pStyle w:val="BlueText"/>
              <w:spacing w:after="40"/>
              <w:ind w:left="246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184" w:type="dxa"/>
          </w:tcPr>
          <w:p w14:paraId="5547D579" w14:textId="7AA0C195" w:rsidR="00ED0975" w:rsidRPr="006922D5" w:rsidRDefault="00D51501" w:rsidP="006922D5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BB6CCC1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</w:p>
          <w:p w14:paraId="508F97D1" w14:textId="77777777" w:rsidR="00ED0975" w:rsidRPr="00922272" w:rsidRDefault="489CC3E2" w:rsidP="6BB6CCC1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Franklin Gothic Book" w:hAnsi="Franklin Gothic Book"/>
                <w:color w:val="1F497D" w:themeColor="text2"/>
                <w:szCs w:val="22"/>
              </w:rPr>
            </w:pPr>
            <w:r w:rsidRPr="6BB6CCC1">
              <w:rPr>
                <w:rFonts w:ascii="Calibri" w:hAnsi="Calibri" w:cs="Calibri"/>
                <w:color w:val="auto"/>
                <w:sz w:val="20"/>
                <w:szCs w:val="20"/>
              </w:rPr>
              <w:t>Language Access Plan</w:t>
            </w:r>
          </w:p>
          <w:p w14:paraId="129479FC" w14:textId="77777777" w:rsidR="00922272" w:rsidRPr="00922272" w:rsidRDefault="00922272" w:rsidP="6BB6CCC1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Franklin Gothic Book" w:hAnsi="Franklin Gothic Book"/>
                <w:color w:val="1F497D" w:themeColor="text2"/>
                <w:szCs w:val="22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New Charter School Application Update</w:t>
            </w:r>
          </w:p>
          <w:p w14:paraId="15AB7E75" w14:textId="77777777" w:rsidR="00922272" w:rsidRPr="00922272" w:rsidRDefault="00922272" w:rsidP="6BB6CCC1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Franklin Gothic Book" w:hAnsi="Franklin Gothic Book"/>
                <w:color w:val="1F497D" w:themeColor="text2"/>
                <w:szCs w:val="22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Facility Fund Overview</w:t>
            </w:r>
          </w:p>
          <w:p w14:paraId="0244A8A0" w14:textId="77777777" w:rsidR="00922272" w:rsidRPr="00922272" w:rsidRDefault="00922272" w:rsidP="6BB6CCC1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Franklin Gothic Book" w:hAnsi="Franklin Gothic Book"/>
                <w:color w:val="1F497D" w:themeColor="text2"/>
                <w:szCs w:val="22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CSP Grant Overview</w:t>
            </w:r>
          </w:p>
          <w:p w14:paraId="384DDB79" w14:textId="7553FE44" w:rsidR="00922272" w:rsidRPr="006922D5" w:rsidRDefault="00922272" w:rsidP="00922272">
            <w:pPr>
              <w:pStyle w:val="BlueText"/>
              <w:spacing w:after="40"/>
              <w:ind w:left="282"/>
              <w:rPr>
                <w:rFonts w:ascii="Franklin Gothic Book" w:hAnsi="Franklin Gothic Book"/>
                <w:color w:val="1F497D" w:themeColor="text2"/>
                <w:szCs w:val="22"/>
              </w:rPr>
            </w:pPr>
          </w:p>
        </w:tc>
        <w:tc>
          <w:tcPr>
            <w:tcW w:w="2880" w:type="dxa"/>
          </w:tcPr>
          <w:p w14:paraId="1DE9706C" w14:textId="77777777" w:rsidR="00ED0975" w:rsidRPr="006E7B6F" w:rsidRDefault="00ED0975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ED0975" w:rsidRPr="00E85DC5" w14:paraId="3571989B" w14:textId="77777777" w:rsidTr="5DD18F02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014416AC" w14:textId="0D76FFB1" w:rsidR="00ED0975" w:rsidRDefault="00ED0975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>June 21</w:t>
            </w:r>
          </w:p>
        </w:tc>
        <w:tc>
          <w:tcPr>
            <w:tcW w:w="5184" w:type="dxa"/>
          </w:tcPr>
          <w:p w14:paraId="1AFD5213" w14:textId="39972DFE" w:rsidR="00ED0975" w:rsidRDefault="0074177A" w:rsidP="00B223BF">
            <w:pPr>
              <w:pStyle w:val="BlueText"/>
              <w:numPr>
                <w:ilvl w:val="0"/>
                <w:numId w:val="28"/>
              </w:numPr>
              <w:spacing w:after="40"/>
              <w:ind w:left="246" w:hanging="18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19F3BC35">
              <w:rPr>
                <w:rFonts w:ascii="Calibri" w:hAnsi="Calibri" w:cs="Calibri"/>
                <w:color w:val="auto"/>
                <w:sz w:val="20"/>
                <w:szCs w:val="20"/>
              </w:rPr>
              <w:t>Charter School Contract Amendments</w:t>
            </w:r>
          </w:p>
          <w:p w14:paraId="3769879E" w14:textId="77777777" w:rsidR="00ED0975" w:rsidRPr="00922272" w:rsidRDefault="2465EB48" w:rsidP="25CD5102">
            <w:pPr>
              <w:pStyle w:val="BlueText"/>
              <w:numPr>
                <w:ilvl w:val="0"/>
                <w:numId w:val="28"/>
              </w:numPr>
              <w:spacing w:after="40"/>
              <w:ind w:left="246" w:hanging="180"/>
              <w:rPr>
                <w:rFonts w:ascii="Calibri" w:hAnsi="Calibri" w:cs="Calibri"/>
                <w:color w:val="1F497D" w:themeColor="text2"/>
                <w:szCs w:val="22"/>
              </w:rPr>
            </w:pPr>
            <w:r w:rsidRPr="19F3BC35">
              <w:rPr>
                <w:rFonts w:ascii="Calibri" w:hAnsi="Calibri" w:cs="Calibri"/>
                <w:color w:val="auto"/>
                <w:sz w:val="20"/>
                <w:szCs w:val="20"/>
              </w:rPr>
              <w:t>Board Elections</w:t>
            </w:r>
          </w:p>
          <w:p w14:paraId="2C266F7F" w14:textId="27E7DF2F" w:rsidR="00922272" w:rsidRDefault="00922272" w:rsidP="25CD5102">
            <w:pPr>
              <w:pStyle w:val="BlueText"/>
              <w:numPr>
                <w:ilvl w:val="0"/>
                <w:numId w:val="28"/>
              </w:numPr>
              <w:spacing w:after="40"/>
              <w:ind w:left="246" w:hanging="180"/>
              <w:rPr>
                <w:rFonts w:ascii="Calibri" w:hAnsi="Calibri" w:cs="Calibri"/>
                <w:color w:val="1F497D" w:themeColor="text2"/>
                <w:szCs w:val="22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Eagle Charter School</w:t>
            </w:r>
          </w:p>
        </w:tc>
        <w:tc>
          <w:tcPr>
            <w:tcW w:w="5184" w:type="dxa"/>
          </w:tcPr>
          <w:p w14:paraId="792E8CA5" w14:textId="6CEA0991" w:rsidR="00ED0975" w:rsidRDefault="00D51501" w:rsidP="003D6F01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5CD5102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</w:p>
          <w:p w14:paraId="38BDE414" w14:textId="58721B2E" w:rsidR="00ED0975" w:rsidRDefault="070D96B3" w:rsidP="25CD5102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Calibri" w:hAnsi="Calibri" w:cs="Calibri"/>
                <w:color w:val="1F497D" w:themeColor="text2"/>
                <w:szCs w:val="22"/>
              </w:rPr>
            </w:pPr>
            <w:r w:rsidRPr="25CD5102">
              <w:rPr>
                <w:rFonts w:ascii="Calibri" w:hAnsi="Calibri" w:cs="Calibri"/>
                <w:color w:val="auto"/>
                <w:sz w:val="20"/>
                <w:szCs w:val="20"/>
              </w:rPr>
              <w:t>Report on Site Evaluations</w:t>
            </w:r>
          </w:p>
          <w:p w14:paraId="4660E251" w14:textId="77777777" w:rsidR="00ED0975" w:rsidRPr="00922272" w:rsidRDefault="070D96B3" w:rsidP="25CD5102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Calibri" w:hAnsi="Calibri" w:cs="Calibri"/>
                <w:color w:val="1F497D" w:themeColor="text2"/>
                <w:szCs w:val="22"/>
              </w:rPr>
            </w:pPr>
            <w:r w:rsidRPr="25CD5102">
              <w:rPr>
                <w:rFonts w:ascii="Calibri" w:hAnsi="Calibri" w:cs="Calibri"/>
                <w:color w:val="auto"/>
                <w:sz w:val="20"/>
                <w:szCs w:val="20"/>
              </w:rPr>
              <w:t>COVID-19 Plan update</w:t>
            </w:r>
          </w:p>
          <w:p w14:paraId="0417468B" w14:textId="3E12DDC4" w:rsidR="00922272" w:rsidRPr="00922272" w:rsidRDefault="00922272" w:rsidP="5DD18F02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Calibri" w:hAnsi="Calibri" w:cs="Calibri"/>
                <w:color w:val="1F497D" w:themeColor="text2"/>
                <w:sz w:val="20"/>
                <w:szCs w:val="20"/>
              </w:rPr>
            </w:pPr>
            <w:r w:rsidRPr="5DD18F02">
              <w:rPr>
                <w:rFonts w:ascii="Calibri" w:hAnsi="Calibri" w:cs="Calibri"/>
                <w:color w:val="auto"/>
                <w:sz w:val="20"/>
                <w:szCs w:val="20"/>
              </w:rPr>
              <w:t xml:space="preserve">New Charter School Application </w:t>
            </w:r>
            <w:r w:rsidR="5F7C0992" w:rsidRPr="5DD18F02">
              <w:rPr>
                <w:rFonts w:ascii="Calibri" w:hAnsi="Calibri" w:cs="Calibri"/>
                <w:color w:val="auto"/>
                <w:sz w:val="20"/>
                <w:szCs w:val="20"/>
              </w:rPr>
              <w:t>Update on process so far</w:t>
            </w:r>
          </w:p>
          <w:p w14:paraId="13B8E53D" w14:textId="38F2F491" w:rsidR="00922272" w:rsidRPr="00922272" w:rsidRDefault="00922272" w:rsidP="386E358F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Calibri" w:hAnsi="Calibri" w:cs="Calibri"/>
                <w:color w:val="1F497D" w:themeColor="text2"/>
              </w:rPr>
            </w:pPr>
            <w:r w:rsidRPr="386E358F">
              <w:rPr>
                <w:rFonts w:ascii="Calibri" w:hAnsi="Calibri" w:cs="Calibri"/>
                <w:color w:val="auto"/>
                <w:sz w:val="20"/>
                <w:szCs w:val="20"/>
              </w:rPr>
              <w:t>Project Aware Update</w:t>
            </w:r>
            <w:r w:rsidR="5646EC93" w:rsidRPr="386E358F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&amp; MTSS </w:t>
            </w:r>
          </w:p>
          <w:p w14:paraId="599018A7" w14:textId="647589D6" w:rsidR="00922272" w:rsidRDefault="00922272" w:rsidP="00922272">
            <w:pPr>
              <w:pStyle w:val="BlueText"/>
              <w:spacing w:after="40"/>
              <w:ind w:left="282"/>
              <w:rPr>
                <w:rFonts w:ascii="Calibri" w:hAnsi="Calibri" w:cs="Calibri"/>
                <w:color w:val="1F497D" w:themeColor="text2"/>
                <w:szCs w:val="22"/>
              </w:rPr>
            </w:pPr>
          </w:p>
        </w:tc>
        <w:tc>
          <w:tcPr>
            <w:tcW w:w="2880" w:type="dxa"/>
          </w:tcPr>
          <w:p w14:paraId="080EA8E2" w14:textId="77777777" w:rsidR="00ED0975" w:rsidRPr="006E7B6F" w:rsidRDefault="00ED0975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ED0975" w:rsidRPr="00E85DC5" w14:paraId="2BBCAA91" w14:textId="77777777" w:rsidTr="5DD18F02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3E020C5E" w14:textId="24505A7E" w:rsidR="00ED0975" w:rsidRDefault="006E4E4C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lastRenderedPageBreak/>
              <w:t>July 26</w:t>
            </w:r>
          </w:p>
        </w:tc>
        <w:tc>
          <w:tcPr>
            <w:tcW w:w="5184" w:type="dxa"/>
          </w:tcPr>
          <w:p w14:paraId="6FA13881" w14:textId="48E6D4A7" w:rsidR="00ED0975" w:rsidRDefault="00922272" w:rsidP="00922272">
            <w:pPr>
              <w:pStyle w:val="BlueText"/>
              <w:numPr>
                <w:ilvl w:val="0"/>
                <w:numId w:val="32"/>
              </w:numPr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Transportation plans for 24-25 school year</w:t>
            </w:r>
          </w:p>
        </w:tc>
        <w:tc>
          <w:tcPr>
            <w:tcW w:w="5184" w:type="dxa"/>
          </w:tcPr>
          <w:p w14:paraId="044ED566" w14:textId="77777777" w:rsidR="00ED0975" w:rsidRDefault="00D51501" w:rsidP="003D6F01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5CD5102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</w:p>
          <w:p w14:paraId="50D58A26" w14:textId="77777777" w:rsidR="00922272" w:rsidRDefault="00922272" w:rsidP="003D6F01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Training on Charter School Application Process</w:t>
            </w:r>
          </w:p>
          <w:p w14:paraId="636A2CF2" w14:textId="77777777" w:rsidR="00922272" w:rsidRDefault="00922272" w:rsidP="003D6F01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Proposed Board Meeting Dates</w:t>
            </w:r>
          </w:p>
          <w:p w14:paraId="17019C36" w14:textId="44E3CF8E" w:rsidR="00922272" w:rsidRDefault="00542E94" w:rsidP="003D6F01">
            <w:pPr>
              <w:pStyle w:val="BlueText"/>
              <w:numPr>
                <w:ilvl w:val="0"/>
                <w:numId w:val="27"/>
              </w:numPr>
              <w:spacing w:after="40"/>
              <w:ind w:left="282" w:hanging="18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2023-2024 Site Evaluation Recap</w:t>
            </w:r>
          </w:p>
        </w:tc>
        <w:tc>
          <w:tcPr>
            <w:tcW w:w="2880" w:type="dxa"/>
          </w:tcPr>
          <w:p w14:paraId="33D27419" w14:textId="5D2C37F8" w:rsidR="00ED0975" w:rsidRPr="006E7B6F" w:rsidRDefault="00ED0975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6E4E4C" w:rsidRPr="00E85DC5" w14:paraId="3D2215DE" w14:textId="77777777" w:rsidTr="5DD18F02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122B952A" w14:textId="64B976E6" w:rsidR="006E4E4C" w:rsidRDefault="006E4E4C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>August 23</w:t>
            </w:r>
          </w:p>
        </w:tc>
        <w:tc>
          <w:tcPr>
            <w:tcW w:w="5184" w:type="dxa"/>
          </w:tcPr>
          <w:p w14:paraId="4111B0D5" w14:textId="77777777" w:rsidR="006E4E4C" w:rsidRDefault="00922272" w:rsidP="00922272">
            <w:pPr>
              <w:pStyle w:val="BlueText"/>
              <w:numPr>
                <w:ilvl w:val="0"/>
                <w:numId w:val="31"/>
              </w:numPr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New Charter School Applications</w:t>
            </w:r>
          </w:p>
          <w:p w14:paraId="2D062FD8" w14:textId="0B1CCE12" w:rsidR="00542E94" w:rsidRDefault="00542E94" w:rsidP="00922272">
            <w:pPr>
              <w:pStyle w:val="BlueText"/>
              <w:numPr>
                <w:ilvl w:val="0"/>
                <w:numId w:val="31"/>
              </w:numPr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Proposed changes to Site Evaluation Process and </w:t>
            </w:r>
            <w:r w:rsidRPr="6582F7CE">
              <w:rPr>
                <w:rFonts w:ascii="Calibri" w:hAnsi="Calibri" w:cs="Calibri"/>
                <w:color w:val="auto"/>
                <w:sz w:val="20"/>
                <w:szCs w:val="20"/>
              </w:rPr>
              <w:t>Site Evaluation Schedule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 for 2024-2025</w:t>
            </w:r>
          </w:p>
        </w:tc>
        <w:tc>
          <w:tcPr>
            <w:tcW w:w="5184" w:type="dxa"/>
          </w:tcPr>
          <w:p w14:paraId="61664529" w14:textId="77777777" w:rsidR="006E4E4C" w:rsidRDefault="006E4E4C" w:rsidP="006922D5">
            <w:pPr>
              <w:pStyle w:val="BlueText"/>
              <w:spacing w:after="40"/>
              <w:ind w:left="282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2880" w:type="dxa"/>
          </w:tcPr>
          <w:p w14:paraId="2B7831FA" w14:textId="77777777" w:rsidR="006E4E4C" w:rsidRPr="006E7B6F" w:rsidRDefault="006E4E4C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6E4E4C" w:rsidRPr="00E85DC5" w14:paraId="5CBD423C" w14:textId="77777777" w:rsidTr="5DD18F02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3FC7C8A6" w14:textId="2ABA08DA" w:rsidR="006E4E4C" w:rsidRDefault="006E4E4C" w:rsidP="25CD5102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25CD5102">
              <w:rPr>
                <w:rFonts w:ascii="Calibri" w:hAnsi="Calibri" w:cs="Calibri"/>
                <w:b/>
                <w:bCs/>
              </w:rPr>
              <w:t>October 4</w:t>
            </w:r>
          </w:p>
          <w:p w14:paraId="0667198E" w14:textId="597E20E4" w:rsidR="006E4E4C" w:rsidRDefault="18AFD997" w:rsidP="25CD5102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25CD5102">
              <w:rPr>
                <w:rFonts w:ascii="Calibri" w:hAnsi="Calibri" w:cs="Calibri"/>
                <w:b/>
                <w:bCs/>
              </w:rPr>
              <w:t>NORTHERN NV MEETING</w:t>
            </w:r>
          </w:p>
        </w:tc>
        <w:tc>
          <w:tcPr>
            <w:tcW w:w="5184" w:type="dxa"/>
          </w:tcPr>
          <w:p w14:paraId="3C4C1E39" w14:textId="38583B1D" w:rsidR="006E4E4C" w:rsidRDefault="18AFD997" w:rsidP="25CD5102">
            <w:pPr>
              <w:pStyle w:val="BlueText"/>
              <w:numPr>
                <w:ilvl w:val="0"/>
                <w:numId w:val="1"/>
              </w:numPr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5CD5102">
              <w:rPr>
                <w:rFonts w:ascii="Calibri" w:hAnsi="Calibri" w:cs="Calibri"/>
                <w:color w:val="auto"/>
                <w:sz w:val="20"/>
                <w:szCs w:val="20"/>
              </w:rPr>
              <w:t>School Visits on Thursday</w:t>
            </w:r>
          </w:p>
        </w:tc>
        <w:tc>
          <w:tcPr>
            <w:tcW w:w="5184" w:type="dxa"/>
          </w:tcPr>
          <w:p w14:paraId="4F304F0B" w14:textId="16B18A6F" w:rsidR="006E4E4C" w:rsidRDefault="07F940CD" w:rsidP="5DD18F02">
            <w:pPr>
              <w:pStyle w:val="BlueText"/>
              <w:numPr>
                <w:ilvl w:val="0"/>
                <w:numId w:val="1"/>
              </w:numPr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5DD18F02">
              <w:rPr>
                <w:rFonts w:ascii="Calibri" w:hAnsi="Calibri" w:cs="Calibri"/>
                <w:color w:val="auto"/>
                <w:sz w:val="20"/>
                <w:szCs w:val="20"/>
              </w:rPr>
              <w:t>Charter School Renewal Process Training</w:t>
            </w:r>
          </w:p>
        </w:tc>
        <w:tc>
          <w:tcPr>
            <w:tcW w:w="2880" w:type="dxa"/>
          </w:tcPr>
          <w:p w14:paraId="0B5526C6" w14:textId="77777777" w:rsidR="006E4E4C" w:rsidRPr="006E7B6F" w:rsidRDefault="006E4E4C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6E4E4C" w:rsidRPr="00E85DC5" w14:paraId="69A88C93" w14:textId="77777777" w:rsidTr="5DD18F02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01DA0E08" w14:textId="5DE6BFE4" w:rsidR="006E4E4C" w:rsidRDefault="00574B2D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>November 15</w:t>
            </w:r>
          </w:p>
        </w:tc>
        <w:tc>
          <w:tcPr>
            <w:tcW w:w="5184" w:type="dxa"/>
          </w:tcPr>
          <w:p w14:paraId="25590646" w14:textId="77777777" w:rsidR="006E4E4C" w:rsidRDefault="006E4E4C" w:rsidP="006922D5">
            <w:pPr>
              <w:pStyle w:val="BlueText"/>
              <w:spacing w:after="40"/>
              <w:ind w:left="246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184" w:type="dxa"/>
          </w:tcPr>
          <w:p w14:paraId="63527C34" w14:textId="77777777" w:rsidR="006E4E4C" w:rsidRDefault="006E4E4C" w:rsidP="006922D5">
            <w:pPr>
              <w:pStyle w:val="BlueText"/>
              <w:spacing w:after="40"/>
              <w:ind w:left="282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2880" w:type="dxa"/>
          </w:tcPr>
          <w:p w14:paraId="6E73C063" w14:textId="77777777" w:rsidR="006E4E4C" w:rsidRPr="006E7B6F" w:rsidRDefault="006E4E4C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574B2D" w:rsidRPr="00E85DC5" w14:paraId="271C396E" w14:textId="77777777" w:rsidTr="5DD18F02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3B4C468A" w14:textId="29156C58" w:rsidR="00574B2D" w:rsidRDefault="00574B2D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>December 13</w:t>
            </w:r>
          </w:p>
        </w:tc>
        <w:tc>
          <w:tcPr>
            <w:tcW w:w="5184" w:type="dxa"/>
          </w:tcPr>
          <w:p w14:paraId="783AF30C" w14:textId="77777777" w:rsidR="00574B2D" w:rsidRDefault="00574B2D" w:rsidP="006922D5">
            <w:pPr>
              <w:pStyle w:val="BlueText"/>
              <w:spacing w:after="40"/>
              <w:ind w:left="246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184" w:type="dxa"/>
          </w:tcPr>
          <w:p w14:paraId="088B082D" w14:textId="77777777" w:rsidR="00574B2D" w:rsidRDefault="00574B2D" w:rsidP="006922D5">
            <w:pPr>
              <w:pStyle w:val="BlueText"/>
              <w:spacing w:after="40"/>
              <w:ind w:left="282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2880" w:type="dxa"/>
          </w:tcPr>
          <w:p w14:paraId="58C560B7" w14:textId="77777777" w:rsidR="00574B2D" w:rsidRPr="006E7B6F" w:rsidRDefault="00574B2D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39F4C1D7" w14:textId="4F646950" w:rsidR="001320DE" w:rsidRPr="00E85DC5" w:rsidRDefault="001320DE" w:rsidP="003D6F01">
      <w:pPr>
        <w:rPr>
          <w:rFonts w:ascii="Calibri" w:hAnsi="Calibri" w:cs="Calibri"/>
          <w:sz w:val="22"/>
          <w:szCs w:val="22"/>
        </w:rPr>
      </w:pPr>
    </w:p>
    <w:sectPr w:rsidR="001320DE" w:rsidRPr="00E85DC5" w:rsidSect="002E4D87">
      <w:headerReference w:type="default" r:id="rId11"/>
      <w:footerReference w:type="default" r:id="rId12"/>
      <w:pgSz w:w="15840" w:h="12240" w:orient="landscape" w:code="1"/>
      <w:pgMar w:top="1710" w:right="1729" w:bottom="720" w:left="172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FD463F" w14:textId="77777777" w:rsidR="002E4D87" w:rsidRDefault="002E4D87" w:rsidP="00BC1B68">
      <w:r>
        <w:separator/>
      </w:r>
    </w:p>
  </w:endnote>
  <w:endnote w:type="continuationSeparator" w:id="0">
    <w:p w14:paraId="36DE3130" w14:textId="77777777" w:rsidR="002E4D87" w:rsidRDefault="002E4D87" w:rsidP="00BC1B68">
      <w:r>
        <w:continuationSeparator/>
      </w:r>
    </w:p>
  </w:endnote>
  <w:endnote w:type="continuationNotice" w:id="1">
    <w:p w14:paraId="18AE6CF3" w14:textId="77777777" w:rsidR="002E4D87" w:rsidRDefault="002E4D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F749D" w14:textId="70655DC4" w:rsidR="008542FE" w:rsidRDefault="008542FE" w:rsidP="008542FE">
    <w:pPr>
      <w:pStyle w:val="Footer"/>
      <w:tabs>
        <w:tab w:val="clear" w:pos="4680"/>
        <w:tab w:val="clear" w:pos="9360"/>
        <w:tab w:val="left" w:pos="20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C067F4" w14:textId="77777777" w:rsidR="002E4D87" w:rsidRDefault="002E4D87" w:rsidP="00BC1B68">
      <w:r>
        <w:separator/>
      </w:r>
    </w:p>
  </w:footnote>
  <w:footnote w:type="continuationSeparator" w:id="0">
    <w:p w14:paraId="0D8A9522" w14:textId="77777777" w:rsidR="002E4D87" w:rsidRDefault="002E4D87" w:rsidP="00BC1B68">
      <w:r>
        <w:continuationSeparator/>
      </w:r>
    </w:p>
  </w:footnote>
  <w:footnote w:type="continuationNotice" w:id="1">
    <w:p w14:paraId="3064A066" w14:textId="77777777" w:rsidR="002E4D87" w:rsidRDefault="002E4D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F2615" w14:textId="6EB9EC3F" w:rsidR="00BC1B68" w:rsidRDefault="00E85DC5" w:rsidP="00E85DC5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E50EF3" wp14:editId="57E5645B">
          <wp:simplePos x="0" y="0"/>
          <wp:positionH relativeFrom="column">
            <wp:posOffset>6128385</wp:posOffset>
          </wp:positionH>
          <wp:positionV relativeFrom="page">
            <wp:posOffset>241935</wp:posOffset>
          </wp:positionV>
          <wp:extent cx="2385060" cy="861060"/>
          <wp:effectExtent l="0" t="0" r="0" b="0"/>
          <wp:wrapNone/>
          <wp:docPr id="78" name="Picture 78" descr="Nevada State Public School Charter Author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Nevada State Public School Charter Authorit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506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6BB5146E" wp14:editId="0E89D93A">
              <wp:simplePos x="0" y="0"/>
              <wp:positionH relativeFrom="column">
                <wp:posOffset>-1133475</wp:posOffset>
              </wp:positionH>
              <wp:positionV relativeFrom="paragraph">
                <wp:posOffset>-983615</wp:posOffset>
              </wp:positionV>
              <wp:extent cx="6858635" cy="10581005"/>
              <wp:effectExtent l="0" t="0" r="0" b="0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635" cy="10581005"/>
                        <a:chOff x="0" y="0"/>
                        <a:chExt cx="6859135" cy="10581503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4310" y="9637893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4310" y="52655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4310" y="9637893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4310" y="1985236"/>
                          <a:ext cx="6785484" cy="38101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1" name="Picture 11" descr="decorative image of lines in the shape of arrow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4" r="70731"/>
                        <a:stretch/>
                      </pic:blipFill>
                      <pic:spPr bwMode="auto">
                        <a:xfrm rot="5400000">
                          <a:off x="2422208" y="-2422208"/>
                          <a:ext cx="2006600" cy="685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453" y="52655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450624" y="700722"/>
                          <a:ext cx="508001" cy="5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388" y="5022"/>
                              </a:moveTo>
                              <a:lnTo>
                                <a:pt x="11826" y="1350"/>
                              </a:lnTo>
                              <a:cubicBezTo>
                                <a:pt x="11826" y="1242"/>
                                <a:pt x="11880" y="1188"/>
                                <a:pt x="11880" y="1080"/>
                              </a:cubicBezTo>
                              <a:cubicBezTo>
                                <a:pt x="11880" y="486"/>
                                <a:pt x="11394" y="0"/>
                                <a:pt x="10800" y="0"/>
                              </a:cubicBezTo>
                              <a:cubicBezTo>
                                <a:pt x="10206" y="0"/>
                                <a:pt x="9720" y="486"/>
                                <a:pt x="9720" y="1080"/>
                              </a:cubicBezTo>
                              <a:cubicBezTo>
                                <a:pt x="9720" y="1188"/>
                                <a:pt x="9720" y="1242"/>
                                <a:pt x="9774" y="1350"/>
                              </a:cubicBezTo>
                              <a:lnTo>
                                <a:pt x="4212" y="5022"/>
                              </a:lnTo>
                              <a:lnTo>
                                <a:pt x="0" y="5022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5022"/>
                              </a:lnTo>
                              <a:lnTo>
                                <a:pt x="17388" y="5022"/>
                              </a:lnTo>
                              <a:close/>
                              <a:moveTo>
                                <a:pt x="10800" y="702"/>
                              </a:moveTo>
                              <a:cubicBezTo>
                                <a:pt x="11016" y="702"/>
                                <a:pt x="11178" y="864"/>
                                <a:pt x="11178" y="1080"/>
                              </a:cubicBezTo>
                              <a:cubicBezTo>
                                <a:pt x="11178" y="1296"/>
                                <a:pt x="11016" y="1458"/>
                                <a:pt x="10800" y="1458"/>
                              </a:cubicBezTo>
                              <a:cubicBezTo>
                                <a:pt x="10584" y="1458"/>
                                <a:pt x="10422" y="1296"/>
                                <a:pt x="10422" y="1080"/>
                              </a:cubicBezTo>
                              <a:cubicBezTo>
                                <a:pt x="10422" y="864"/>
                                <a:pt x="10584" y="702"/>
                                <a:pt x="10800" y="702"/>
                              </a:cubicBezTo>
                              <a:close/>
                              <a:moveTo>
                                <a:pt x="10152" y="1944"/>
                              </a:moveTo>
                              <a:cubicBezTo>
                                <a:pt x="10530" y="2214"/>
                                <a:pt x="11070" y="2214"/>
                                <a:pt x="11448" y="1944"/>
                              </a:cubicBezTo>
                              <a:lnTo>
                                <a:pt x="16092" y="5022"/>
                              </a:lnTo>
                              <a:lnTo>
                                <a:pt x="5508" y="5022"/>
                              </a:lnTo>
                              <a:lnTo>
                                <a:pt x="10152" y="1944"/>
                              </a:lnTo>
                              <a:close/>
                              <a:moveTo>
                                <a:pt x="20844" y="20898"/>
                              </a:moveTo>
                              <a:lnTo>
                                <a:pt x="702" y="20898"/>
                              </a:lnTo>
                              <a:lnTo>
                                <a:pt x="702" y="5778"/>
                              </a:lnTo>
                              <a:lnTo>
                                <a:pt x="20844" y="5778"/>
                              </a:lnTo>
                              <a:lnTo>
                                <a:pt x="20844" y="20898"/>
                              </a:lnTo>
                              <a:close/>
                              <a:moveTo>
                                <a:pt x="16524" y="19440"/>
                              </a:moveTo>
                              <a:lnTo>
                                <a:pt x="11826" y="19440"/>
                              </a:lnTo>
                              <a:cubicBezTo>
                                <a:pt x="11610" y="19440"/>
                                <a:pt x="11448" y="19602"/>
                                <a:pt x="11448" y="19818"/>
                              </a:cubicBezTo>
                              <a:cubicBezTo>
                                <a:pt x="11448" y="20034"/>
                                <a:pt x="11610" y="20196"/>
                                <a:pt x="11826" y="20196"/>
                              </a:cubicBezTo>
                              <a:lnTo>
                                <a:pt x="16524" y="20196"/>
                              </a:lnTo>
                              <a:cubicBezTo>
                                <a:pt x="16740" y="20196"/>
                                <a:pt x="16902" y="20034"/>
                                <a:pt x="16902" y="19818"/>
                              </a:cubicBezTo>
                              <a:cubicBezTo>
                                <a:pt x="16902" y="19602"/>
                                <a:pt x="16740" y="19440"/>
                                <a:pt x="16524" y="19440"/>
                              </a:cubicBezTo>
                              <a:close/>
                              <a:moveTo>
                                <a:pt x="19440" y="19440"/>
                              </a:moveTo>
                              <a:lnTo>
                                <a:pt x="17982" y="19440"/>
                              </a:lnTo>
                              <a:cubicBezTo>
                                <a:pt x="17766" y="19440"/>
                                <a:pt x="17604" y="19602"/>
                                <a:pt x="17604" y="19818"/>
                              </a:cubicBezTo>
                              <a:cubicBezTo>
                                <a:pt x="17604" y="20034"/>
                                <a:pt x="17766" y="20196"/>
                                <a:pt x="17982" y="20196"/>
                              </a:cubicBezTo>
                              <a:lnTo>
                                <a:pt x="19440" y="20196"/>
                              </a:lnTo>
                              <a:cubicBezTo>
                                <a:pt x="19656" y="20196"/>
                                <a:pt x="19818" y="20034"/>
                                <a:pt x="19818" y="19818"/>
                              </a:cubicBezTo>
                              <a:cubicBezTo>
                                <a:pt x="19764" y="19602"/>
                                <a:pt x="19602" y="19440"/>
                                <a:pt x="19440" y="19440"/>
                              </a:cubicBezTo>
                              <a:close/>
                              <a:moveTo>
                                <a:pt x="1782" y="20142"/>
                              </a:moveTo>
                              <a:lnTo>
                                <a:pt x="3942" y="20142"/>
                              </a:lnTo>
                              <a:cubicBezTo>
                                <a:pt x="4158" y="20142"/>
                                <a:pt x="4320" y="19980"/>
                                <a:pt x="4320" y="19764"/>
                              </a:cubicBezTo>
                              <a:cubicBezTo>
                                <a:pt x="4320" y="19548"/>
                                <a:pt x="4158" y="19386"/>
                                <a:pt x="3942" y="19386"/>
                              </a:cubicBezTo>
                              <a:lnTo>
                                <a:pt x="1782" y="19386"/>
                              </a:lnTo>
                              <a:cubicBezTo>
                                <a:pt x="1566" y="19386"/>
                                <a:pt x="1404" y="19548"/>
                                <a:pt x="1404" y="19764"/>
                              </a:cubicBezTo>
                              <a:cubicBezTo>
                                <a:pt x="1404" y="19980"/>
                                <a:pt x="1566" y="20142"/>
                                <a:pt x="1782" y="20142"/>
                              </a:cubicBezTo>
                              <a:close/>
                              <a:moveTo>
                                <a:pt x="1782" y="18738"/>
                              </a:moveTo>
                              <a:lnTo>
                                <a:pt x="19764" y="18738"/>
                              </a:lnTo>
                              <a:cubicBezTo>
                                <a:pt x="19980" y="18738"/>
                                <a:pt x="20142" y="18576"/>
                                <a:pt x="20142" y="18360"/>
                              </a:cubicBezTo>
                              <a:lnTo>
                                <a:pt x="20142" y="7560"/>
                              </a:lnTo>
                              <a:cubicBezTo>
                                <a:pt x="20142" y="7344"/>
                                <a:pt x="19980" y="7182"/>
                                <a:pt x="19764" y="7182"/>
                              </a:cubicBezTo>
                              <a:lnTo>
                                <a:pt x="17928" y="7182"/>
                              </a:lnTo>
                              <a:lnTo>
                                <a:pt x="17928" y="6804"/>
                              </a:lnTo>
                              <a:cubicBezTo>
                                <a:pt x="17928" y="6588"/>
                                <a:pt x="17766" y="6426"/>
                                <a:pt x="17550" y="6426"/>
                              </a:cubicBezTo>
                              <a:cubicBezTo>
                                <a:pt x="17334" y="6426"/>
                                <a:pt x="17172" y="6588"/>
                                <a:pt x="17172" y="6804"/>
                              </a:cubicBezTo>
                              <a:lnTo>
                                <a:pt x="17172" y="7182"/>
                              </a:lnTo>
                              <a:lnTo>
                                <a:pt x="16470" y="7182"/>
                              </a:lnTo>
                              <a:lnTo>
                                <a:pt x="16470" y="6804"/>
                              </a:lnTo>
                              <a:cubicBezTo>
                                <a:pt x="16470" y="6588"/>
                                <a:pt x="16308" y="6426"/>
                                <a:pt x="16092" y="6426"/>
                              </a:cubicBezTo>
                              <a:cubicBezTo>
                                <a:pt x="15876" y="6426"/>
                                <a:pt x="15714" y="6588"/>
                                <a:pt x="15714" y="6804"/>
                              </a:cubicBezTo>
                              <a:lnTo>
                                <a:pt x="15714" y="7182"/>
                              </a:lnTo>
                              <a:lnTo>
                                <a:pt x="15012" y="7182"/>
                              </a:lnTo>
                              <a:lnTo>
                                <a:pt x="15012" y="6804"/>
                              </a:lnTo>
                              <a:cubicBezTo>
                                <a:pt x="15012" y="6588"/>
                                <a:pt x="14850" y="6426"/>
                                <a:pt x="14634" y="6426"/>
                              </a:cubicBezTo>
                              <a:cubicBezTo>
                                <a:pt x="14418" y="6426"/>
                                <a:pt x="14256" y="6588"/>
                                <a:pt x="14256" y="6804"/>
                              </a:cubicBezTo>
                              <a:lnTo>
                                <a:pt x="14256" y="7182"/>
                              </a:lnTo>
                              <a:lnTo>
                                <a:pt x="6480" y="7182"/>
                              </a:lnTo>
                              <a:lnTo>
                                <a:pt x="6480" y="6804"/>
                              </a:lnTo>
                              <a:cubicBezTo>
                                <a:pt x="6480" y="6588"/>
                                <a:pt x="6318" y="6426"/>
                                <a:pt x="6102" y="6426"/>
                              </a:cubicBezTo>
                              <a:cubicBezTo>
                                <a:pt x="5886" y="6426"/>
                                <a:pt x="5724" y="6588"/>
                                <a:pt x="5724" y="6804"/>
                              </a:cubicBezTo>
                              <a:lnTo>
                                <a:pt x="5724" y="7182"/>
                              </a:lnTo>
                              <a:lnTo>
                                <a:pt x="5022" y="7182"/>
                              </a:lnTo>
                              <a:lnTo>
                                <a:pt x="5022" y="6804"/>
                              </a:lnTo>
                              <a:cubicBezTo>
                                <a:pt x="5022" y="6588"/>
                                <a:pt x="4860" y="6426"/>
                                <a:pt x="4644" y="6426"/>
                              </a:cubicBezTo>
                              <a:cubicBezTo>
                                <a:pt x="4428" y="6426"/>
                                <a:pt x="4266" y="6588"/>
                                <a:pt x="4266" y="6804"/>
                              </a:cubicBezTo>
                              <a:lnTo>
                                <a:pt x="4266" y="7182"/>
                              </a:lnTo>
                              <a:lnTo>
                                <a:pt x="3618" y="7182"/>
                              </a:lnTo>
                              <a:lnTo>
                                <a:pt x="3618" y="6804"/>
                              </a:lnTo>
                              <a:cubicBezTo>
                                <a:pt x="3618" y="6588"/>
                                <a:pt x="3456" y="6426"/>
                                <a:pt x="3240" y="6426"/>
                              </a:cubicBezTo>
                              <a:cubicBezTo>
                                <a:pt x="3024" y="6426"/>
                                <a:pt x="2862" y="6588"/>
                                <a:pt x="2862" y="6804"/>
                              </a:cubicBezTo>
                              <a:lnTo>
                                <a:pt x="2862" y="7182"/>
                              </a:lnTo>
                              <a:lnTo>
                                <a:pt x="1728" y="7182"/>
                              </a:lnTo>
                              <a:cubicBezTo>
                                <a:pt x="1512" y="7182"/>
                                <a:pt x="1350" y="7344"/>
                                <a:pt x="1350" y="7560"/>
                              </a:cubicBezTo>
                              <a:lnTo>
                                <a:pt x="1350" y="18360"/>
                              </a:lnTo>
                              <a:cubicBezTo>
                                <a:pt x="1404" y="18576"/>
                                <a:pt x="1566" y="18738"/>
                                <a:pt x="1782" y="18738"/>
                              </a:cubicBezTo>
                              <a:close/>
                              <a:moveTo>
                                <a:pt x="8640" y="17982"/>
                              </a:moveTo>
                              <a:lnTo>
                                <a:pt x="5778" y="17982"/>
                              </a:lnTo>
                              <a:lnTo>
                                <a:pt x="5778" y="15822"/>
                              </a:lnTo>
                              <a:lnTo>
                                <a:pt x="8640" y="15822"/>
                              </a:lnTo>
                              <a:lnTo>
                                <a:pt x="8640" y="17982"/>
                              </a:lnTo>
                              <a:close/>
                              <a:moveTo>
                                <a:pt x="8640" y="15120"/>
                              </a:moveTo>
                              <a:lnTo>
                                <a:pt x="5778" y="15120"/>
                              </a:lnTo>
                              <a:lnTo>
                                <a:pt x="5778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5120"/>
                              </a:lnTo>
                              <a:close/>
                              <a:moveTo>
                                <a:pt x="8640" y="12258"/>
                              </a:moveTo>
                              <a:lnTo>
                                <a:pt x="5778" y="12258"/>
                              </a:lnTo>
                              <a:lnTo>
                                <a:pt x="5778" y="10098"/>
                              </a:lnTo>
                              <a:lnTo>
                                <a:pt x="8640" y="10098"/>
                              </a:lnTo>
                              <a:lnTo>
                                <a:pt x="8640" y="12258"/>
                              </a:lnTo>
                              <a:close/>
                              <a:moveTo>
                                <a:pt x="10206" y="16902"/>
                              </a:moveTo>
                              <a:lnTo>
                                <a:pt x="9342" y="17604"/>
                              </a:lnTo>
                              <a:lnTo>
                                <a:pt x="9342" y="16200"/>
                              </a:lnTo>
                              <a:lnTo>
                                <a:pt x="10206" y="16902"/>
                              </a:lnTo>
                              <a:close/>
                              <a:moveTo>
                                <a:pt x="9990" y="15822"/>
                              </a:moveTo>
                              <a:lnTo>
                                <a:pt x="11556" y="15822"/>
                              </a:lnTo>
                              <a:lnTo>
                                <a:pt x="10800" y="16416"/>
                              </a:lnTo>
                              <a:lnTo>
                                <a:pt x="9990" y="15822"/>
                              </a:lnTo>
                              <a:close/>
                              <a:moveTo>
                                <a:pt x="9990" y="17982"/>
                              </a:moveTo>
                              <a:lnTo>
                                <a:pt x="10746" y="17388"/>
                              </a:lnTo>
                              <a:lnTo>
                                <a:pt x="11502" y="17982"/>
                              </a:lnTo>
                              <a:lnTo>
                                <a:pt x="9990" y="17982"/>
                              </a:lnTo>
                              <a:close/>
                              <a:moveTo>
                                <a:pt x="12204" y="17604"/>
                              </a:moveTo>
                              <a:lnTo>
                                <a:pt x="11340" y="16902"/>
                              </a:lnTo>
                              <a:lnTo>
                                <a:pt x="12204" y="16200"/>
                              </a:lnTo>
                              <a:lnTo>
                                <a:pt x="12204" y="17604"/>
                              </a:lnTo>
                              <a:close/>
                              <a:moveTo>
                                <a:pt x="12204" y="15120"/>
                              </a:moveTo>
                              <a:lnTo>
                                <a:pt x="9342" y="15120"/>
                              </a:lnTo>
                              <a:lnTo>
                                <a:pt x="9342" y="12960"/>
                              </a:lnTo>
                              <a:lnTo>
                                <a:pt x="12204" y="12960"/>
                              </a:lnTo>
                              <a:lnTo>
                                <a:pt x="12204" y="15120"/>
                              </a:lnTo>
                              <a:close/>
                              <a:moveTo>
                                <a:pt x="12204" y="12258"/>
                              </a:moveTo>
                              <a:lnTo>
                                <a:pt x="9342" y="12258"/>
                              </a:lnTo>
                              <a:lnTo>
                                <a:pt x="9342" y="10098"/>
                              </a:lnTo>
                              <a:lnTo>
                                <a:pt x="12204" y="10098"/>
                              </a:lnTo>
                              <a:lnTo>
                                <a:pt x="12204" y="12258"/>
                              </a:lnTo>
                              <a:close/>
                              <a:moveTo>
                                <a:pt x="15822" y="17982"/>
                              </a:moveTo>
                              <a:lnTo>
                                <a:pt x="12960" y="17982"/>
                              </a:lnTo>
                              <a:lnTo>
                                <a:pt x="12960" y="15822"/>
                              </a:lnTo>
                              <a:lnTo>
                                <a:pt x="15822" y="15822"/>
                              </a:lnTo>
                              <a:lnTo>
                                <a:pt x="15822" y="17982"/>
                              </a:lnTo>
                              <a:close/>
                              <a:moveTo>
                                <a:pt x="15822" y="15120"/>
                              </a:moveTo>
                              <a:lnTo>
                                <a:pt x="12960" y="15120"/>
                              </a:lnTo>
                              <a:lnTo>
                                <a:pt x="12960" y="12960"/>
                              </a:lnTo>
                              <a:lnTo>
                                <a:pt x="15822" y="12960"/>
                              </a:lnTo>
                              <a:lnTo>
                                <a:pt x="15822" y="15120"/>
                              </a:lnTo>
                              <a:close/>
                              <a:moveTo>
                                <a:pt x="15822" y="12258"/>
                              </a:moveTo>
                              <a:lnTo>
                                <a:pt x="12960" y="12258"/>
                              </a:lnTo>
                              <a:lnTo>
                                <a:pt x="12960" y="10098"/>
                              </a:lnTo>
                              <a:lnTo>
                                <a:pt x="15822" y="10098"/>
                              </a:lnTo>
                              <a:lnTo>
                                <a:pt x="15822" y="12258"/>
                              </a:lnTo>
                              <a:close/>
                              <a:moveTo>
                                <a:pt x="19440" y="17982"/>
                              </a:moveTo>
                              <a:lnTo>
                                <a:pt x="16578" y="17982"/>
                              </a:lnTo>
                              <a:lnTo>
                                <a:pt x="16578" y="15822"/>
                              </a:lnTo>
                              <a:lnTo>
                                <a:pt x="19440" y="15822"/>
                              </a:lnTo>
                              <a:lnTo>
                                <a:pt x="19440" y="17982"/>
                              </a:lnTo>
                              <a:close/>
                              <a:moveTo>
                                <a:pt x="19440" y="15120"/>
                              </a:moveTo>
                              <a:lnTo>
                                <a:pt x="16578" y="15120"/>
                              </a:lnTo>
                              <a:lnTo>
                                <a:pt x="16578" y="12960"/>
                              </a:lnTo>
                              <a:lnTo>
                                <a:pt x="19440" y="12960"/>
                              </a:lnTo>
                              <a:lnTo>
                                <a:pt x="19440" y="15120"/>
                              </a:lnTo>
                              <a:close/>
                              <a:moveTo>
                                <a:pt x="19440" y="12258"/>
                              </a:moveTo>
                              <a:lnTo>
                                <a:pt x="16578" y="12258"/>
                              </a:lnTo>
                              <a:lnTo>
                                <a:pt x="16578" y="10098"/>
                              </a:lnTo>
                              <a:lnTo>
                                <a:pt x="19440" y="10098"/>
                              </a:lnTo>
                              <a:lnTo>
                                <a:pt x="19440" y="12258"/>
                              </a:lnTo>
                              <a:close/>
                              <a:moveTo>
                                <a:pt x="2160" y="7938"/>
                              </a:moveTo>
                              <a:lnTo>
                                <a:pt x="2916" y="7938"/>
                              </a:lnTo>
                              <a:lnTo>
                                <a:pt x="2916" y="8316"/>
                              </a:lnTo>
                              <a:cubicBezTo>
                                <a:pt x="2916" y="8532"/>
                                <a:pt x="3078" y="8694"/>
                                <a:pt x="3294" y="8694"/>
                              </a:cubicBezTo>
                              <a:cubicBezTo>
                                <a:pt x="3510" y="8694"/>
                                <a:pt x="3672" y="8532"/>
                                <a:pt x="3672" y="8316"/>
                              </a:cubicBezTo>
                              <a:lnTo>
                                <a:pt x="3672" y="7938"/>
                              </a:lnTo>
                              <a:lnTo>
                                <a:pt x="4374" y="7938"/>
                              </a:lnTo>
                              <a:lnTo>
                                <a:pt x="4374" y="8316"/>
                              </a:lnTo>
                              <a:cubicBezTo>
                                <a:pt x="4374" y="8532"/>
                                <a:pt x="4536" y="8694"/>
                                <a:pt x="4752" y="8694"/>
                              </a:cubicBezTo>
                              <a:cubicBezTo>
                                <a:pt x="4968" y="8694"/>
                                <a:pt x="5130" y="8532"/>
                                <a:pt x="5130" y="8316"/>
                              </a:cubicBezTo>
                              <a:lnTo>
                                <a:pt x="5130" y="7938"/>
                              </a:lnTo>
                              <a:lnTo>
                                <a:pt x="5832" y="7938"/>
                              </a:lnTo>
                              <a:lnTo>
                                <a:pt x="5832" y="8316"/>
                              </a:lnTo>
                              <a:cubicBezTo>
                                <a:pt x="5832" y="8532"/>
                                <a:pt x="5994" y="8694"/>
                                <a:pt x="6210" y="8694"/>
                              </a:cubicBezTo>
                              <a:cubicBezTo>
                                <a:pt x="6426" y="8694"/>
                                <a:pt x="6588" y="8532"/>
                                <a:pt x="6588" y="8316"/>
                              </a:cubicBezTo>
                              <a:lnTo>
                                <a:pt x="6588" y="7938"/>
                              </a:lnTo>
                              <a:lnTo>
                                <a:pt x="14526" y="7938"/>
                              </a:lnTo>
                              <a:lnTo>
                                <a:pt x="14526" y="8316"/>
                              </a:lnTo>
                              <a:cubicBezTo>
                                <a:pt x="14526" y="8532"/>
                                <a:pt x="14688" y="8694"/>
                                <a:pt x="14904" y="8694"/>
                              </a:cubicBezTo>
                              <a:cubicBezTo>
                                <a:pt x="15120" y="8694"/>
                                <a:pt x="15282" y="8532"/>
                                <a:pt x="15282" y="8316"/>
                              </a:cubicBezTo>
                              <a:lnTo>
                                <a:pt x="15282" y="7938"/>
                              </a:lnTo>
                              <a:lnTo>
                                <a:pt x="15984" y="7938"/>
                              </a:lnTo>
                              <a:lnTo>
                                <a:pt x="15984" y="8316"/>
                              </a:lnTo>
                              <a:cubicBezTo>
                                <a:pt x="15984" y="8532"/>
                                <a:pt x="16146" y="8694"/>
                                <a:pt x="16362" y="8694"/>
                              </a:cubicBezTo>
                              <a:cubicBezTo>
                                <a:pt x="16578" y="8694"/>
                                <a:pt x="16740" y="8532"/>
                                <a:pt x="16740" y="8316"/>
                              </a:cubicBezTo>
                              <a:lnTo>
                                <a:pt x="16740" y="7938"/>
                              </a:lnTo>
                              <a:lnTo>
                                <a:pt x="17442" y="7938"/>
                              </a:lnTo>
                              <a:lnTo>
                                <a:pt x="17442" y="8316"/>
                              </a:lnTo>
                              <a:cubicBezTo>
                                <a:pt x="17442" y="8532"/>
                                <a:pt x="17604" y="8694"/>
                                <a:pt x="17820" y="8694"/>
                              </a:cubicBezTo>
                              <a:cubicBezTo>
                                <a:pt x="18036" y="8694"/>
                                <a:pt x="18198" y="8532"/>
                                <a:pt x="18198" y="8316"/>
                              </a:cubicBezTo>
                              <a:lnTo>
                                <a:pt x="18198" y="7938"/>
                              </a:lnTo>
                              <a:lnTo>
                                <a:pt x="19656" y="7938"/>
                              </a:lnTo>
                              <a:lnTo>
                                <a:pt x="19656" y="9396"/>
                              </a:lnTo>
                              <a:lnTo>
                                <a:pt x="2376" y="9396"/>
                              </a:lnTo>
                              <a:lnTo>
                                <a:pt x="2376" y="7938"/>
                              </a:lnTo>
                              <a:close/>
                              <a:moveTo>
                                <a:pt x="2160" y="10098"/>
                              </a:moveTo>
                              <a:lnTo>
                                <a:pt x="5022" y="10098"/>
                              </a:lnTo>
                              <a:lnTo>
                                <a:pt x="5022" y="12258"/>
                              </a:lnTo>
                              <a:lnTo>
                                <a:pt x="2160" y="12258"/>
                              </a:lnTo>
                              <a:lnTo>
                                <a:pt x="2160" y="10098"/>
                              </a:lnTo>
                              <a:close/>
                              <a:moveTo>
                                <a:pt x="2160" y="12960"/>
                              </a:moveTo>
                              <a:lnTo>
                                <a:pt x="5022" y="12960"/>
                              </a:lnTo>
                              <a:lnTo>
                                <a:pt x="5022" y="15120"/>
                              </a:lnTo>
                              <a:lnTo>
                                <a:pt x="2160" y="15120"/>
                              </a:lnTo>
                              <a:lnTo>
                                <a:pt x="2160" y="12960"/>
                              </a:lnTo>
                              <a:close/>
                              <a:moveTo>
                                <a:pt x="2160" y="15822"/>
                              </a:moveTo>
                              <a:lnTo>
                                <a:pt x="5022" y="15822"/>
                              </a:lnTo>
                              <a:lnTo>
                                <a:pt x="5022" y="17982"/>
                              </a:lnTo>
                              <a:lnTo>
                                <a:pt x="2160" y="17982"/>
                              </a:lnTo>
                              <a:lnTo>
                                <a:pt x="2160" y="158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<w:pict>
            <v:group id="Group 6" style="position:absolute;margin-left:-89.25pt;margin-top:-77.45pt;width:540.05pt;height:833.15pt;z-index:-251658239;mso-height-relative:margin" alt="&quot;&quot;" coordsize="68591,105815" o:spid="_x0000_s1026" w14:anchorId="215CD7E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">
              <v:rect id="Rectangle 17" style="position:absolute;left:43;top:96378;width:67843;height:9437;visibility:visible;mso-wrap-style:square;v-text-anchor:middle" o:spid="_x0000_s1027" fillcolor="#f2f2f2 [305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/>
              <v:rect id="Rectangle 5" style="position:absolute;left:43;top:5265;width:68548;height:14757;visibility:visible;mso-wrap-style:square;v-text-anchor:middle" o:spid="_x0000_s1028" fillcolor="#1f497d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>
                <v:fill type="gradient" color2="#548dd4 [1951]" angle="90" focus="100%" rotate="t"/>
              </v:rect>
              <v:rect id="Rectangle" style="position:absolute;left:43;top:96378;width:67856;height:381;visibility:visible;mso-wrap-style:square;v-text-anchor:middle" o:spid="_x0000_s1029" fillcolor="#1f497d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>
                <v:stroke miterlimit="4"/>
                <v:textbox inset="3pt,3pt,3pt,3pt"/>
              </v:rect>
              <v:rect id="Rectangle" style="position:absolute;left:43;top:19852;width:67854;height:381;visibility:visible;mso-wrap-style:square;v-text-anchor:middle" o:spid="_x0000_s1030" fillcolor="#1f497d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>
                <v:stroke miterlimit="4"/>
                <v:textbox inset="3pt,3pt,3pt,3pt"/>
              </v:rect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1" style="position:absolute;left:24222;top:-24222;width:20066;height:68510;rotation:90;visibility:visible;mso-wrap-style:square" alt="decorative image of lines in the shape of arrows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">
                <v:imagedata croptop="671f" cropright="46354f" recolortarget="black [1448]" o:title="decorative image of lines in the shape of arrows" r:id="rId3"/>
              </v:shape>
              <v:shape id="Round Same Side Corner Rectangle 14" style="position:absolute;left:2764;top:5265;width:8858;height:8573;rotation:180;visibility:visible;mso-wrap-style:square;v-text-anchor:middle" coordsize="885825,857250" o:spid="_x0000_s1032" fillcolor="white [3212]" stroked="f" strokeweight="1pt" path="m142878,l742947,v78909,,142878,63969,142878,142878l885825,857250r,l,857250r,l,142878c,63969,63969,,1428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>
                <v:path arrowok="t" o:connecttype="custom" o:connectlocs="142878,0;742947,0;885825,142878;885825,857250;885825,857250;0,857250;0,857250;0,142878;142878,0" o:connectangles="0,0,0,0,0,0,0,0,0"/>
              </v:shape>
              <v:shape id="Shape" style="position:absolute;left:4506;top:7007;width:5080;height:5080;visibility:visible;mso-wrap-style:square;v-text-anchor:middle" coordsize="21600,21600" o:spid="_x0000_s1033" fillcolor="#1f497d [3215]" stroked="f" strokeweight="1pt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>
                <v:stroke miterlimit="4" joinstyle="miter"/>
                <v:path arrowok="t" o:connecttype="custom" o:connectlocs="254001,254001;254001,254001;254001,254001;254001,254001" o:connectangles="0,90,180,270" o:extrusionok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6C60F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7E0F4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8479D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368BC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62CF33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1CA5F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D61F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B6F7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2A80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9C55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140C4"/>
    <w:multiLevelType w:val="hybridMultilevel"/>
    <w:tmpl w:val="BE369014"/>
    <w:lvl w:ilvl="0" w:tplc="0409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1" w15:restartNumberingAfterBreak="0">
    <w:nsid w:val="12772436"/>
    <w:multiLevelType w:val="hybridMultilevel"/>
    <w:tmpl w:val="D7F0C318"/>
    <w:lvl w:ilvl="0" w:tplc="040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12" w15:restartNumberingAfterBreak="0">
    <w:nsid w:val="17B12990"/>
    <w:multiLevelType w:val="hybridMultilevel"/>
    <w:tmpl w:val="3D3ED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784D13"/>
    <w:multiLevelType w:val="hybridMultilevel"/>
    <w:tmpl w:val="4FFE5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A819D6"/>
    <w:multiLevelType w:val="hybridMultilevel"/>
    <w:tmpl w:val="9F560D20"/>
    <w:lvl w:ilvl="0" w:tplc="BFC692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9244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A2D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B6A0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3015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244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46B9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ACE0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4CD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B31FF"/>
    <w:multiLevelType w:val="hybridMultilevel"/>
    <w:tmpl w:val="A314A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C059CD"/>
    <w:multiLevelType w:val="hybridMultilevel"/>
    <w:tmpl w:val="A5B8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E43D61"/>
    <w:multiLevelType w:val="hybridMultilevel"/>
    <w:tmpl w:val="17E891A6"/>
    <w:lvl w:ilvl="0" w:tplc="A4D86DA8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335BF6"/>
    <w:multiLevelType w:val="hybridMultilevel"/>
    <w:tmpl w:val="91DAF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344256"/>
    <w:multiLevelType w:val="hybridMultilevel"/>
    <w:tmpl w:val="ABB01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5A09E0"/>
    <w:multiLevelType w:val="hybridMultilevel"/>
    <w:tmpl w:val="2C20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66375A"/>
    <w:multiLevelType w:val="hybridMultilevel"/>
    <w:tmpl w:val="FFFFFFFF"/>
    <w:lvl w:ilvl="0" w:tplc="653630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9363C0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BDAF00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54E3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16625E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3C0818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772728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9BEC64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01E67D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D0710A"/>
    <w:multiLevelType w:val="hybridMultilevel"/>
    <w:tmpl w:val="CCC8B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E622C4"/>
    <w:multiLevelType w:val="hybridMultilevel"/>
    <w:tmpl w:val="495A948E"/>
    <w:lvl w:ilvl="0" w:tplc="E87A10E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F140E3"/>
    <w:multiLevelType w:val="hybridMultilevel"/>
    <w:tmpl w:val="25D6D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E67A0"/>
    <w:multiLevelType w:val="hybridMultilevel"/>
    <w:tmpl w:val="19F2D3E4"/>
    <w:lvl w:ilvl="0" w:tplc="0409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26" w15:restartNumberingAfterBreak="0">
    <w:nsid w:val="683931FE"/>
    <w:multiLevelType w:val="hybridMultilevel"/>
    <w:tmpl w:val="39F6F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A1084"/>
    <w:multiLevelType w:val="hybridMultilevel"/>
    <w:tmpl w:val="6FEE8398"/>
    <w:lvl w:ilvl="0" w:tplc="F11C6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0736CF"/>
    <w:multiLevelType w:val="hybridMultilevel"/>
    <w:tmpl w:val="C310C206"/>
    <w:lvl w:ilvl="0" w:tplc="16C4B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B280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32ED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C017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D644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740C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F0BA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4E8F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3871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A01EFA"/>
    <w:multiLevelType w:val="hybridMultilevel"/>
    <w:tmpl w:val="8CB6B576"/>
    <w:lvl w:ilvl="0" w:tplc="E87A10E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7C3B3A00"/>
    <w:multiLevelType w:val="hybridMultilevel"/>
    <w:tmpl w:val="0DE2E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9938E6"/>
    <w:multiLevelType w:val="hybridMultilevel"/>
    <w:tmpl w:val="00144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239983">
    <w:abstractNumId w:val="14"/>
  </w:num>
  <w:num w:numId="2" w16cid:durableId="957637269">
    <w:abstractNumId w:val="28"/>
  </w:num>
  <w:num w:numId="3" w16cid:durableId="758722095">
    <w:abstractNumId w:val="22"/>
  </w:num>
  <w:num w:numId="4" w16cid:durableId="360398574">
    <w:abstractNumId w:val="18"/>
  </w:num>
  <w:num w:numId="5" w16cid:durableId="893078076">
    <w:abstractNumId w:val="13"/>
  </w:num>
  <w:num w:numId="6" w16cid:durableId="1910263962">
    <w:abstractNumId w:val="24"/>
  </w:num>
  <w:num w:numId="7" w16cid:durableId="1612056033">
    <w:abstractNumId w:val="29"/>
  </w:num>
  <w:num w:numId="8" w16cid:durableId="12194390">
    <w:abstractNumId w:val="23"/>
  </w:num>
  <w:num w:numId="9" w16cid:durableId="1010644614">
    <w:abstractNumId w:val="20"/>
  </w:num>
  <w:num w:numId="10" w16cid:durableId="749036907">
    <w:abstractNumId w:val="19"/>
  </w:num>
  <w:num w:numId="11" w16cid:durableId="197159633">
    <w:abstractNumId w:val="30"/>
  </w:num>
  <w:num w:numId="12" w16cid:durableId="740910798">
    <w:abstractNumId w:val="17"/>
  </w:num>
  <w:num w:numId="13" w16cid:durableId="2136023927">
    <w:abstractNumId w:val="16"/>
  </w:num>
  <w:num w:numId="14" w16cid:durableId="1403867993">
    <w:abstractNumId w:val="27"/>
  </w:num>
  <w:num w:numId="15" w16cid:durableId="190730926">
    <w:abstractNumId w:val="9"/>
  </w:num>
  <w:num w:numId="16" w16cid:durableId="992686292">
    <w:abstractNumId w:val="7"/>
  </w:num>
  <w:num w:numId="17" w16cid:durableId="195121553">
    <w:abstractNumId w:val="6"/>
  </w:num>
  <w:num w:numId="18" w16cid:durableId="79759784">
    <w:abstractNumId w:val="5"/>
  </w:num>
  <w:num w:numId="19" w16cid:durableId="496653053">
    <w:abstractNumId w:val="4"/>
  </w:num>
  <w:num w:numId="20" w16cid:durableId="2026132776">
    <w:abstractNumId w:val="8"/>
  </w:num>
  <w:num w:numId="21" w16cid:durableId="1151101582">
    <w:abstractNumId w:val="3"/>
  </w:num>
  <w:num w:numId="22" w16cid:durableId="1137333862">
    <w:abstractNumId w:val="2"/>
  </w:num>
  <w:num w:numId="23" w16cid:durableId="200166003">
    <w:abstractNumId w:val="1"/>
  </w:num>
  <w:num w:numId="24" w16cid:durableId="9454547">
    <w:abstractNumId w:val="0"/>
  </w:num>
  <w:num w:numId="25" w16cid:durableId="1492062636">
    <w:abstractNumId w:val="11"/>
  </w:num>
  <w:num w:numId="26" w16cid:durableId="1801024639">
    <w:abstractNumId w:val="10"/>
  </w:num>
  <w:num w:numId="27" w16cid:durableId="402876846">
    <w:abstractNumId w:val="12"/>
  </w:num>
  <w:num w:numId="28" w16cid:durableId="1031539407">
    <w:abstractNumId w:val="25"/>
  </w:num>
  <w:num w:numId="29" w16cid:durableId="474765648">
    <w:abstractNumId w:val="15"/>
  </w:num>
  <w:num w:numId="30" w16cid:durableId="1921672116">
    <w:abstractNumId w:val="21"/>
  </w:num>
  <w:num w:numId="31" w16cid:durableId="573049261">
    <w:abstractNumId w:val="26"/>
  </w:num>
  <w:num w:numId="32" w16cid:durableId="74765537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34"/>
    <w:rsid w:val="00001719"/>
    <w:rsid w:val="000063C9"/>
    <w:rsid w:val="00020594"/>
    <w:rsid w:val="00023C02"/>
    <w:rsid w:val="00027EC2"/>
    <w:rsid w:val="00030460"/>
    <w:rsid w:val="000311B8"/>
    <w:rsid w:val="000353B2"/>
    <w:rsid w:val="00036BA1"/>
    <w:rsid w:val="00040256"/>
    <w:rsid w:val="00040611"/>
    <w:rsid w:val="000431B0"/>
    <w:rsid w:val="0004363E"/>
    <w:rsid w:val="000557B7"/>
    <w:rsid w:val="000625E5"/>
    <w:rsid w:val="00065545"/>
    <w:rsid w:val="00066A04"/>
    <w:rsid w:val="000671C8"/>
    <w:rsid w:val="00080CFB"/>
    <w:rsid w:val="00083CF6"/>
    <w:rsid w:val="000B1DF9"/>
    <w:rsid w:val="000B26D1"/>
    <w:rsid w:val="000B319A"/>
    <w:rsid w:val="000B3678"/>
    <w:rsid w:val="000B6094"/>
    <w:rsid w:val="000C75BF"/>
    <w:rsid w:val="000D07F4"/>
    <w:rsid w:val="000D6121"/>
    <w:rsid w:val="000D7E03"/>
    <w:rsid w:val="000F316B"/>
    <w:rsid w:val="000F51F5"/>
    <w:rsid w:val="000F7BA8"/>
    <w:rsid w:val="00110721"/>
    <w:rsid w:val="00123FA0"/>
    <w:rsid w:val="001257F0"/>
    <w:rsid w:val="001267EF"/>
    <w:rsid w:val="001320DE"/>
    <w:rsid w:val="00136E16"/>
    <w:rsid w:val="001376BE"/>
    <w:rsid w:val="0014015E"/>
    <w:rsid w:val="00140720"/>
    <w:rsid w:val="001421B3"/>
    <w:rsid w:val="00147CF5"/>
    <w:rsid w:val="0016135D"/>
    <w:rsid w:val="001645C8"/>
    <w:rsid w:val="00165130"/>
    <w:rsid w:val="00181A37"/>
    <w:rsid w:val="00186698"/>
    <w:rsid w:val="001918F5"/>
    <w:rsid w:val="00193C8F"/>
    <w:rsid w:val="001962CB"/>
    <w:rsid w:val="001A199E"/>
    <w:rsid w:val="001A6CEC"/>
    <w:rsid w:val="001B0E5D"/>
    <w:rsid w:val="001C46C8"/>
    <w:rsid w:val="001C6C39"/>
    <w:rsid w:val="001E400D"/>
    <w:rsid w:val="00207A06"/>
    <w:rsid w:val="0021230F"/>
    <w:rsid w:val="00230D57"/>
    <w:rsid w:val="00233BC0"/>
    <w:rsid w:val="002351ED"/>
    <w:rsid w:val="00243209"/>
    <w:rsid w:val="0025130C"/>
    <w:rsid w:val="002514F9"/>
    <w:rsid w:val="00256391"/>
    <w:rsid w:val="002633EB"/>
    <w:rsid w:val="00265218"/>
    <w:rsid w:val="00284CE9"/>
    <w:rsid w:val="00293E4D"/>
    <w:rsid w:val="002A7EEA"/>
    <w:rsid w:val="002B1F47"/>
    <w:rsid w:val="002B21DE"/>
    <w:rsid w:val="002C3754"/>
    <w:rsid w:val="002C5815"/>
    <w:rsid w:val="002D174A"/>
    <w:rsid w:val="002D3842"/>
    <w:rsid w:val="002D42DD"/>
    <w:rsid w:val="002E0313"/>
    <w:rsid w:val="002E4D87"/>
    <w:rsid w:val="002F3B39"/>
    <w:rsid w:val="00307345"/>
    <w:rsid w:val="00311D2C"/>
    <w:rsid w:val="00317452"/>
    <w:rsid w:val="00321F42"/>
    <w:rsid w:val="0033235E"/>
    <w:rsid w:val="0033240F"/>
    <w:rsid w:val="00335787"/>
    <w:rsid w:val="003378F2"/>
    <w:rsid w:val="00337C0F"/>
    <w:rsid w:val="0034394F"/>
    <w:rsid w:val="00350973"/>
    <w:rsid w:val="00354B5B"/>
    <w:rsid w:val="003576BF"/>
    <w:rsid w:val="00361932"/>
    <w:rsid w:val="00362B90"/>
    <w:rsid w:val="00366F6D"/>
    <w:rsid w:val="003804A6"/>
    <w:rsid w:val="003807A3"/>
    <w:rsid w:val="003971C8"/>
    <w:rsid w:val="003A3A84"/>
    <w:rsid w:val="003A45E1"/>
    <w:rsid w:val="003A5EE5"/>
    <w:rsid w:val="003C0F45"/>
    <w:rsid w:val="003D6F01"/>
    <w:rsid w:val="003D7692"/>
    <w:rsid w:val="003E0129"/>
    <w:rsid w:val="003F43E8"/>
    <w:rsid w:val="003F717A"/>
    <w:rsid w:val="004105ED"/>
    <w:rsid w:val="00411C09"/>
    <w:rsid w:val="004160B2"/>
    <w:rsid w:val="00417838"/>
    <w:rsid w:val="00432C55"/>
    <w:rsid w:val="00433B4E"/>
    <w:rsid w:val="00434326"/>
    <w:rsid w:val="00435E8C"/>
    <w:rsid w:val="00444054"/>
    <w:rsid w:val="004565A5"/>
    <w:rsid w:val="00462F2D"/>
    <w:rsid w:val="00463B35"/>
    <w:rsid w:val="0046763F"/>
    <w:rsid w:val="004751C3"/>
    <w:rsid w:val="00476945"/>
    <w:rsid w:val="00482917"/>
    <w:rsid w:val="00484821"/>
    <w:rsid w:val="00490930"/>
    <w:rsid w:val="004A21B9"/>
    <w:rsid w:val="004B3671"/>
    <w:rsid w:val="004B64EF"/>
    <w:rsid w:val="004C2F50"/>
    <w:rsid w:val="004C5892"/>
    <w:rsid w:val="004C76F0"/>
    <w:rsid w:val="004C7FC6"/>
    <w:rsid w:val="004D195C"/>
    <w:rsid w:val="004D4E6A"/>
    <w:rsid w:val="004D72BC"/>
    <w:rsid w:val="004E4001"/>
    <w:rsid w:val="004F04E4"/>
    <w:rsid w:val="00521BAD"/>
    <w:rsid w:val="00523963"/>
    <w:rsid w:val="005314DA"/>
    <w:rsid w:val="0053168C"/>
    <w:rsid w:val="00531CA5"/>
    <w:rsid w:val="00542E94"/>
    <w:rsid w:val="005454D1"/>
    <w:rsid w:val="0055076C"/>
    <w:rsid w:val="00552022"/>
    <w:rsid w:val="00563E56"/>
    <w:rsid w:val="005643AB"/>
    <w:rsid w:val="00565DA1"/>
    <w:rsid w:val="0057319C"/>
    <w:rsid w:val="00574B2D"/>
    <w:rsid w:val="0059300C"/>
    <w:rsid w:val="00596105"/>
    <w:rsid w:val="005A477D"/>
    <w:rsid w:val="005A6210"/>
    <w:rsid w:val="005B4ABB"/>
    <w:rsid w:val="005B4E9B"/>
    <w:rsid w:val="005B63A3"/>
    <w:rsid w:val="005C1237"/>
    <w:rsid w:val="005C2E14"/>
    <w:rsid w:val="005D0411"/>
    <w:rsid w:val="005D124E"/>
    <w:rsid w:val="005E06A2"/>
    <w:rsid w:val="005E3D49"/>
    <w:rsid w:val="005E47F1"/>
    <w:rsid w:val="005F0A67"/>
    <w:rsid w:val="0060589C"/>
    <w:rsid w:val="006132C6"/>
    <w:rsid w:val="0062237B"/>
    <w:rsid w:val="00627511"/>
    <w:rsid w:val="0063413E"/>
    <w:rsid w:val="00640C01"/>
    <w:rsid w:val="006451BC"/>
    <w:rsid w:val="00652645"/>
    <w:rsid w:val="006533E8"/>
    <w:rsid w:val="006676FD"/>
    <w:rsid w:val="006922D5"/>
    <w:rsid w:val="00696BC0"/>
    <w:rsid w:val="006A23C2"/>
    <w:rsid w:val="006A4FC1"/>
    <w:rsid w:val="006B0080"/>
    <w:rsid w:val="006B0A41"/>
    <w:rsid w:val="006B3313"/>
    <w:rsid w:val="006B61BE"/>
    <w:rsid w:val="006C1C87"/>
    <w:rsid w:val="006C2C8B"/>
    <w:rsid w:val="006C55C0"/>
    <w:rsid w:val="006C5D62"/>
    <w:rsid w:val="006C64DC"/>
    <w:rsid w:val="006C7D7C"/>
    <w:rsid w:val="006D35FB"/>
    <w:rsid w:val="006E4E4C"/>
    <w:rsid w:val="006E66B3"/>
    <w:rsid w:val="006E7B6F"/>
    <w:rsid w:val="0071089C"/>
    <w:rsid w:val="007205E7"/>
    <w:rsid w:val="0072385E"/>
    <w:rsid w:val="00723AB1"/>
    <w:rsid w:val="0074177A"/>
    <w:rsid w:val="00741958"/>
    <w:rsid w:val="00742B69"/>
    <w:rsid w:val="007438C3"/>
    <w:rsid w:val="00745EB0"/>
    <w:rsid w:val="007530EA"/>
    <w:rsid w:val="00755045"/>
    <w:rsid w:val="007627C0"/>
    <w:rsid w:val="00774D8C"/>
    <w:rsid w:val="00790339"/>
    <w:rsid w:val="0079302E"/>
    <w:rsid w:val="007946D9"/>
    <w:rsid w:val="007B0734"/>
    <w:rsid w:val="007B52D2"/>
    <w:rsid w:val="007B6ACF"/>
    <w:rsid w:val="007B77C6"/>
    <w:rsid w:val="007C1F7D"/>
    <w:rsid w:val="007C2542"/>
    <w:rsid w:val="007D2056"/>
    <w:rsid w:val="007D4902"/>
    <w:rsid w:val="007D668C"/>
    <w:rsid w:val="007D7DD7"/>
    <w:rsid w:val="007E6A01"/>
    <w:rsid w:val="008010FE"/>
    <w:rsid w:val="00810060"/>
    <w:rsid w:val="00811187"/>
    <w:rsid w:val="00814684"/>
    <w:rsid w:val="0081657C"/>
    <w:rsid w:val="00816E86"/>
    <w:rsid w:val="00820935"/>
    <w:rsid w:val="0082271F"/>
    <w:rsid w:val="00844F5D"/>
    <w:rsid w:val="008542FE"/>
    <w:rsid w:val="00855DC5"/>
    <w:rsid w:val="00856DEB"/>
    <w:rsid w:val="00857AED"/>
    <w:rsid w:val="0086179C"/>
    <w:rsid w:val="008645BF"/>
    <w:rsid w:val="00872C36"/>
    <w:rsid w:val="00874EDC"/>
    <w:rsid w:val="00881116"/>
    <w:rsid w:val="00885FC8"/>
    <w:rsid w:val="00887F04"/>
    <w:rsid w:val="008935DD"/>
    <w:rsid w:val="008A3CC7"/>
    <w:rsid w:val="008B2DF8"/>
    <w:rsid w:val="008B34FF"/>
    <w:rsid w:val="008D3EE1"/>
    <w:rsid w:val="008D4720"/>
    <w:rsid w:val="008E20B5"/>
    <w:rsid w:val="008E355E"/>
    <w:rsid w:val="008F50B1"/>
    <w:rsid w:val="00905F02"/>
    <w:rsid w:val="0091086D"/>
    <w:rsid w:val="00914DD1"/>
    <w:rsid w:val="00922272"/>
    <w:rsid w:val="009350D1"/>
    <w:rsid w:val="00940EAA"/>
    <w:rsid w:val="009445B9"/>
    <w:rsid w:val="00957316"/>
    <w:rsid w:val="00961928"/>
    <w:rsid w:val="00965149"/>
    <w:rsid w:val="00970DF8"/>
    <w:rsid w:val="00971CE3"/>
    <w:rsid w:val="00972357"/>
    <w:rsid w:val="009732D8"/>
    <w:rsid w:val="009A4356"/>
    <w:rsid w:val="009C4254"/>
    <w:rsid w:val="009C461B"/>
    <w:rsid w:val="009C4B32"/>
    <w:rsid w:val="009D1F9F"/>
    <w:rsid w:val="009E6AC6"/>
    <w:rsid w:val="009F707B"/>
    <w:rsid w:val="00A0029B"/>
    <w:rsid w:val="00A00934"/>
    <w:rsid w:val="00A0166E"/>
    <w:rsid w:val="00A21A60"/>
    <w:rsid w:val="00A32411"/>
    <w:rsid w:val="00A3321A"/>
    <w:rsid w:val="00A33273"/>
    <w:rsid w:val="00A34E6E"/>
    <w:rsid w:val="00A35A6B"/>
    <w:rsid w:val="00A547D9"/>
    <w:rsid w:val="00A606AA"/>
    <w:rsid w:val="00A63DE3"/>
    <w:rsid w:val="00A73693"/>
    <w:rsid w:val="00A75809"/>
    <w:rsid w:val="00A94909"/>
    <w:rsid w:val="00A97EC1"/>
    <w:rsid w:val="00AB34A0"/>
    <w:rsid w:val="00AB3F62"/>
    <w:rsid w:val="00AB5DB8"/>
    <w:rsid w:val="00AB78A6"/>
    <w:rsid w:val="00AC1CCF"/>
    <w:rsid w:val="00AC276F"/>
    <w:rsid w:val="00AC2A83"/>
    <w:rsid w:val="00AC63D6"/>
    <w:rsid w:val="00AC7198"/>
    <w:rsid w:val="00AD044E"/>
    <w:rsid w:val="00AD5C89"/>
    <w:rsid w:val="00AD7332"/>
    <w:rsid w:val="00AE0DC8"/>
    <w:rsid w:val="00AE3FB7"/>
    <w:rsid w:val="00AF4609"/>
    <w:rsid w:val="00B00FB9"/>
    <w:rsid w:val="00B122BA"/>
    <w:rsid w:val="00B13A13"/>
    <w:rsid w:val="00B223BF"/>
    <w:rsid w:val="00B2712F"/>
    <w:rsid w:val="00B27646"/>
    <w:rsid w:val="00B37EFA"/>
    <w:rsid w:val="00B577F2"/>
    <w:rsid w:val="00B61C54"/>
    <w:rsid w:val="00B6335E"/>
    <w:rsid w:val="00B64434"/>
    <w:rsid w:val="00B721D9"/>
    <w:rsid w:val="00B848A6"/>
    <w:rsid w:val="00BA00D4"/>
    <w:rsid w:val="00BA48B7"/>
    <w:rsid w:val="00BA7174"/>
    <w:rsid w:val="00BA7D52"/>
    <w:rsid w:val="00BB5CAF"/>
    <w:rsid w:val="00BC1B68"/>
    <w:rsid w:val="00BD4593"/>
    <w:rsid w:val="00BE5B46"/>
    <w:rsid w:val="00BF5A49"/>
    <w:rsid w:val="00C010CA"/>
    <w:rsid w:val="00C13A4F"/>
    <w:rsid w:val="00C1561B"/>
    <w:rsid w:val="00C54856"/>
    <w:rsid w:val="00C54E17"/>
    <w:rsid w:val="00C61514"/>
    <w:rsid w:val="00C62AED"/>
    <w:rsid w:val="00C6481C"/>
    <w:rsid w:val="00C7024F"/>
    <w:rsid w:val="00C761B1"/>
    <w:rsid w:val="00C8179B"/>
    <w:rsid w:val="00C81C47"/>
    <w:rsid w:val="00C86220"/>
    <w:rsid w:val="00C86313"/>
    <w:rsid w:val="00C9114D"/>
    <w:rsid w:val="00C969D0"/>
    <w:rsid w:val="00C96DCC"/>
    <w:rsid w:val="00C96FD7"/>
    <w:rsid w:val="00CA5FE0"/>
    <w:rsid w:val="00CB027B"/>
    <w:rsid w:val="00CB2957"/>
    <w:rsid w:val="00CB48C8"/>
    <w:rsid w:val="00CC066A"/>
    <w:rsid w:val="00CC1C54"/>
    <w:rsid w:val="00CD00AF"/>
    <w:rsid w:val="00CD7B5C"/>
    <w:rsid w:val="00CF5CB5"/>
    <w:rsid w:val="00D032B8"/>
    <w:rsid w:val="00D0426D"/>
    <w:rsid w:val="00D04682"/>
    <w:rsid w:val="00D0757D"/>
    <w:rsid w:val="00D222B8"/>
    <w:rsid w:val="00D32518"/>
    <w:rsid w:val="00D33834"/>
    <w:rsid w:val="00D41620"/>
    <w:rsid w:val="00D4436A"/>
    <w:rsid w:val="00D477BB"/>
    <w:rsid w:val="00D479F4"/>
    <w:rsid w:val="00D50C0C"/>
    <w:rsid w:val="00D51501"/>
    <w:rsid w:val="00D61466"/>
    <w:rsid w:val="00D64CCA"/>
    <w:rsid w:val="00D73A84"/>
    <w:rsid w:val="00D76633"/>
    <w:rsid w:val="00D817EE"/>
    <w:rsid w:val="00D8185C"/>
    <w:rsid w:val="00D87245"/>
    <w:rsid w:val="00D951C5"/>
    <w:rsid w:val="00D95B1B"/>
    <w:rsid w:val="00DA02D3"/>
    <w:rsid w:val="00DA207F"/>
    <w:rsid w:val="00DA26A8"/>
    <w:rsid w:val="00DA2D1F"/>
    <w:rsid w:val="00DA6BF2"/>
    <w:rsid w:val="00DB70BA"/>
    <w:rsid w:val="00DB755F"/>
    <w:rsid w:val="00DB7E6E"/>
    <w:rsid w:val="00DC0F2A"/>
    <w:rsid w:val="00DC1511"/>
    <w:rsid w:val="00DD66A5"/>
    <w:rsid w:val="00DE77BB"/>
    <w:rsid w:val="00DF0105"/>
    <w:rsid w:val="00DF26BB"/>
    <w:rsid w:val="00DF42FF"/>
    <w:rsid w:val="00E22AAA"/>
    <w:rsid w:val="00E245E6"/>
    <w:rsid w:val="00E3335A"/>
    <w:rsid w:val="00E40110"/>
    <w:rsid w:val="00E53AFF"/>
    <w:rsid w:val="00E542DB"/>
    <w:rsid w:val="00E66B46"/>
    <w:rsid w:val="00E66B65"/>
    <w:rsid w:val="00E677A0"/>
    <w:rsid w:val="00E772E4"/>
    <w:rsid w:val="00E83BF5"/>
    <w:rsid w:val="00E85DC5"/>
    <w:rsid w:val="00E85FE3"/>
    <w:rsid w:val="00EA1EBD"/>
    <w:rsid w:val="00EA3889"/>
    <w:rsid w:val="00EB5780"/>
    <w:rsid w:val="00EC1EC3"/>
    <w:rsid w:val="00EC6D8B"/>
    <w:rsid w:val="00ED0975"/>
    <w:rsid w:val="00ED40D2"/>
    <w:rsid w:val="00EE0127"/>
    <w:rsid w:val="00EF2AB7"/>
    <w:rsid w:val="00EF643E"/>
    <w:rsid w:val="00F02CF8"/>
    <w:rsid w:val="00F15200"/>
    <w:rsid w:val="00F156F3"/>
    <w:rsid w:val="00F23A4F"/>
    <w:rsid w:val="00F23D22"/>
    <w:rsid w:val="00F25611"/>
    <w:rsid w:val="00F27B67"/>
    <w:rsid w:val="00F3270A"/>
    <w:rsid w:val="00F32DA4"/>
    <w:rsid w:val="00F371FB"/>
    <w:rsid w:val="00F430CE"/>
    <w:rsid w:val="00F5087F"/>
    <w:rsid w:val="00F54F89"/>
    <w:rsid w:val="00F600B6"/>
    <w:rsid w:val="00F62FD5"/>
    <w:rsid w:val="00F64E28"/>
    <w:rsid w:val="00F67015"/>
    <w:rsid w:val="00F7147E"/>
    <w:rsid w:val="00F85CD7"/>
    <w:rsid w:val="00F956D2"/>
    <w:rsid w:val="00FA4BBF"/>
    <w:rsid w:val="00FA61C8"/>
    <w:rsid w:val="00FB0AAC"/>
    <w:rsid w:val="00FB1984"/>
    <w:rsid w:val="00FB2741"/>
    <w:rsid w:val="00FB3B96"/>
    <w:rsid w:val="00FC0271"/>
    <w:rsid w:val="00FC10E2"/>
    <w:rsid w:val="00FC2C57"/>
    <w:rsid w:val="00FD1046"/>
    <w:rsid w:val="00FD292D"/>
    <w:rsid w:val="00FD30B5"/>
    <w:rsid w:val="00FD6713"/>
    <w:rsid w:val="00FE782A"/>
    <w:rsid w:val="00FF22DA"/>
    <w:rsid w:val="00FF34C2"/>
    <w:rsid w:val="01AA167A"/>
    <w:rsid w:val="026F6551"/>
    <w:rsid w:val="05D1DB56"/>
    <w:rsid w:val="07047439"/>
    <w:rsid w:val="070884E0"/>
    <w:rsid w:val="070D96B3"/>
    <w:rsid w:val="07F940CD"/>
    <w:rsid w:val="09B55440"/>
    <w:rsid w:val="0A0DB225"/>
    <w:rsid w:val="0AAFDABC"/>
    <w:rsid w:val="0B24748A"/>
    <w:rsid w:val="0B5124A1"/>
    <w:rsid w:val="0B6F8BF7"/>
    <w:rsid w:val="0C1EA0DE"/>
    <w:rsid w:val="0CC044EB"/>
    <w:rsid w:val="0E1CF046"/>
    <w:rsid w:val="0E9CAAAD"/>
    <w:rsid w:val="0EADA801"/>
    <w:rsid w:val="0EE86CC9"/>
    <w:rsid w:val="0F9B0F63"/>
    <w:rsid w:val="12B12EB3"/>
    <w:rsid w:val="14A5924B"/>
    <w:rsid w:val="18AFD997"/>
    <w:rsid w:val="19F3BC35"/>
    <w:rsid w:val="1B9C1BB3"/>
    <w:rsid w:val="1E484C13"/>
    <w:rsid w:val="22F39497"/>
    <w:rsid w:val="23E877AC"/>
    <w:rsid w:val="23FEC4F7"/>
    <w:rsid w:val="2465EB48"/>
    <w:rsid w:val="25CD5102"/>
    <w:rsid w:val="28144F4F"/>
    <w:rsid w:val="2AA3EADA"/>
    <w:rsid w:val="2ACD7ABD"/>
    <w:rsid w:val="2C1D195E"/>
    <w:rsid w:val="2DA6BA12"/>
    <w:rsid w:val="2E9B895E"/>
    <w:rsid w:val="2E9D25DB"/>
    <w:rsid w:val="319055D0"/>
    <w:rsid w:val="3317F00D"/>
    <w:rsid w:val="33B89DBD"/>
    <w:rsid w:val="34C0CCC6"/>
    <w:rsid w:val="34DEDBA9"/>
    <w:rsid w:val="386E358F"/>
    <w:rsid w:val="3E85EB9C"/>
    <w:rsid w:val="3FA08271"/>
    <w:rsid w:val="484BD8BE"/>
    <w:rsid w:val="4867295D"/>
    <w:rsid w:val="489CC3E2"/>
    <w:rsid w:val="48E16086"/>
    <w:rsid w:val="49B97CAD"/>
    <w:rsid w:val="4A092207"/>
    <w:rsid w:val="4BDC392A"/>
    <w:rsid w:val="4DD12BEA"/>
    <w:rsid w:val="4E010A9B"/>
    <w:rsid w:val="4F4D5A4D"/>
    <w:rsid w:val="5116BFA8"/>
    <w:rsid w:val="516C903E"/>
    <w:rsid w:val="5300EC42"/>
    <w:rsid w:val="53FEFD44"/>
    <w:rsid w:val="5646EC93"/>
    <w:rsid w:val="566B8004"/>
    <w:rsid w:val="566E2ABC"/>
    <w:rsid w:val="58F99955"/>
    <w:rsid w:val="5AF55477"/>
    <w:rsid w:val="5B813F36"/>
    <w:rsid w:val="5DD18F02"/>
    <w:rsid w:val="5F29C44A"/>
    <w:rsid w:val="5F7C0992"/>
    <w:rsid w:val="606F96FB"/>
    <w:rsid w:val="617AAABF"/>
    <w:rsid w:val="63BB212B"/>
    <w:rsid w:val="64E97F57"/>
    <w:rsid w:val="65634999"/>
    <w:rsid w:val="6582F7CE"/>
    <w:rsid w:val="675F771A"/>
    <w:rsid w:val="6874A5AF"/>
    <w:rsid w:val="68ED8BF3"/>
    <w:rsid w:val="6AC12920"/>
    <w:rsid w:val="6B30E3E1"/>
    <w:rsid w:val="6B6934B9"/>
    <w:rsid w:val="6B6FEA6D"/>
    <w:rsid w:val="6B9DEEC5"/>
    <w:rsid w:val="6BB6CCC1"/>
    <w:rsid w:val="6E50C743"/>
    <w:rsid w:val="6EA6CB9D"/>
    <w:rsid w:val="6FFDBC01"/>
    <w:rsid w:val="712AE83E"/>
    <w:rsid w:val="73100304"/>
    <w:rsid w:val="75DBD8AA"/>
    <w:rsid w:val="76AD60C5"/>
    <w:rsid w:val="790912A5"/>
    <w:rsid w:val="795279D7"/>
    <w:rsid w:val="7B24FD26"/>
    <w:rsid w:val="7DD846E9"/>
    <w:rsid w:val="7FD7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49915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A8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D40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40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40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3A539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40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DAD08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40D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AD0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40D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3A53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40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3A53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40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40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D73A84"/>
    <w:pPr>
      <w:spacing w:after="240"/>
    </w:pPr>
    <w:rPr>
      <w:rFonts w:asciiTheme="minorHAnsi" w:hAnsiTheme="minorHAnsi"/>
      <w:color w:val="000000"/>
      <w:sz w:val="22"/>
    </w:rPr>
  </w:style>
  <w:style w:type="paragraph" w:customStyle="1" w:styleId="BlueText">
    <w:name w:val="Blue Text"/>
    <w:basedOn w:val="Normal"/>
    <w:uiPriority w:val="3"/>
    <w:qFormat/>
    <w:rsid w:val="00D73A84"/>
    <w:pPr>
      <w:spacing w:after="120"/>
    </w:pPr>
    <w:rPr>
      <w:rFonts w:asciiTheme="minorHAnsi" w:hAnsiTheme="minorHAnsi"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D73A84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D73A84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D73A84"/>
    <w:rPr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D73A84"/>
    <w:rPr>
      <w:i/>
      <w:iCs/>
      <w:sz w:val="20"/>
    </w:rPr>
  </w:style>
  <w:style w:type="paragraph" w:customStyle="1" w:styleId="SmallText">
    <w:name w:val="Small Text"/>
    <w:basedOn w:val="Normal"/>
    <w:uiPriority w:val="7"/>
    <w:semiHidden/>
    <w:unhideWhenUsed/>
    <w:rsid w:val="00741958"/>
    <w:pPr>
      <w:spacing w:after="120"/>
    </w:pPr>
    <w:rPr>
      <w:sz w:val="18"/>
    </w:rPr>
  </w:style>
  <w:style w:type="paragraph" w:customStyle="1" w:styleId="LegendText">
    <w:name w:val="Legend Text"/>
    <w:basedOn w:val="SmallText"/>
    <w:qFormat/>
    <w:rsid w:val="00D73A84"/>
    <w:rPr>
      <w:rFonts w:asciiTheme="minorHAnsi" w:hAnsiTheme="minorHAnsi"/>
    </w:rPr>
  </w:style>
  <w:style w:type="paragraph" w:styleId="ListParagraph">
    <w:name w:val="List Paragraph"/>
    <w:basedOn w:val="Normal"/>
    <w:uiPriority w:val="34"/>
    <w:semiHidden/>
    <w:qFormat/>
    <w:rsid w:val="00B6443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3D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3D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3D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D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D49"/>
    <w:rPr>
      <w:b/>
      <w:bCs/>
    </w:rPr>
  </w:style>
  <w:style w:type="paragraph" w:styleId="Revision">
    <w:name w:val="Revision"/>
    <w:hidden/>
    <w:uiPriority w:val="99"/>
    <w:semiHidden/>
    <w:rsid w:val="007D668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0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0D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D40D2"/>
  </w:style>
  <w:style w:type="paragraph" w:styleId="BlockText">
    <w:name w:val="Block Text"/>
    <w:basedOn w:val="Normal"/>
    <w:uiPriority w:val="99"/>
    <w:semiHidden/>
    <w:unhideWhenUsed/>
    <w:rsid w:val="00ED40D2"/>
    <w:pPr>
      <w:pBdr>
        <w:top w:val="single" w:sz="2" w:space="10" w:color="F7F5E6" w:themeColor="accent1"/>
        <w:left w:val="single" w:sz="2" w:space="10" w:color="F7F5E6" w:themeColor="accent1"/>
        <w:bottom w:val="single" w:sz="2" w:space="10" w:color="F7F5E6" w:themeColor="accent1"/>
        <w:right w:val="single" w:sz="2" w:space="10" w:color="F7F5E6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F7F5E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D40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D40D2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D40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D40D2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D40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D40D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D40D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D40D2"/>
    <w:rPr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D40D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D40D2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D40D2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D40D2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D40D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D40D2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D40D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D40D2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40D2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D40D2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D40D2"/>
    <w:rPr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D40D2"/>
  </w:style>
  <w:style w:type="character" w:customStyle="1" w:styleId="DateChar">
    <w:name w:val="Date Char"/>
    <w:basedOn w:val="DefaultParagraphFont"/>
    <w:link w:val="Date"/>
    <w:uiPriority w:val="99"/>
    <w:semiHidden/>
    <w:rsid w:val="00ED40D2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40D2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D40D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D40D2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D40D2"/>
    <w:rPr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D40D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0D2"/>
  </w:style>
  <w:style w:type="paragraph" w:styleId="EnvelopeAddress">
    <w:name w:val="envelope address"/>
    <w:basedOn w:val="Normal"/>
    <w:uiPriority w:val="99"/>
    <w:semiHidden/>
    <w:unhideWhenUsed/>
    <w:rsid w:val="00ED40D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ED40D2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40D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40D2"/>
  </w:style>
  <w:style w:type="character" w:customStyle="1" w:styleId="Heading1Char">
    <w:name w:val="Heading 1 Char"/>
    <w:basedOn w:val="DefaultParagraphFont"/>
    <w:link w:val="Heading1"/>
    <w:uiPriority w:val="9"/>
    <w:semiHidden/>
    <w:rsid w:val="00ED40D2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40D2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40D2"/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40D2"/>
    <w:rPr>
      <w:rFonts w:asciiTheme="majorHAnsi" w:eastAsiaTheme="majorEastAsia" w:hAnsiTheme="majorHAnsi" w:cstheme="majorBidi"/>
      <w:i/>
      <w:iCs/>
      <w:color w:val="DAD08B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40D2"/>
    <w:rPr>
      <w:rFonts w:asciiTheme="majorHAnsi" w:eastAsiaTheme="majorEastAsia" w:hAnsiTheme="majorHAnsi" w:cstheme="majorBidi"/>
      <w:color w:val="DAD08B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40D2"/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40D2"/>
    <w:rPr>
      <w:rFonts w:asciiTheme="majorHAnsi" w:eastAsiaTheme="majorEastAsia" w:hAnsiTheme="majorHAnsi" w:cstheme="majorBidi"/>
      <w:i/>
      <w:iCs/>
      <w:color w:val="B3A539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40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40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D40D2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D40D2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D40D2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D40D2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D40D2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D40D2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D40D2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D40D2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D40D2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D40D2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D40D2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D40D2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D40D2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D40D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ED40D2"/>
    <w:pPr>
      <w:pBdr>
        <w:top w:val="single" w:sz="4" w:space="10" w:color="F7F5E6" w:themeColor="accent1"/>
        <w:bottom w:val="single" w:sz="4" w:space="10" w:color="F7F5E6" w:themeColor="accent1"/>
      </w:pBdr>
      <w:spacing w:before="360" w:after="360"/>
      <w:ind w:left="864" w:right="864"/>
      <w:jc w:val="center"/>
    </w:pPr>
    <w:rPr>
      <w:i/>
      <w:iCs/>
      <w:color w:val="F7F5E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D40D2"/>
    <w:rPr>
      <w:i/>
      <w:iCs/>
      <w:color w:val="F7F5E6" w:themeColor="accent1"/>
      <w:sz w:val="24"/>
      <w:szCs w:val="24"/>
    </w:rPr>
  </w:style>
  <w:style w:type="paragraph" w:styleId="List">
    <w:name w:val="List"/>
    <w:basedOn w:val="Normal"/>
    <w:uiPriority w:val="99"/>
    <w:semiHidden/>
    <w:unhideWhenUsed/>
    <w:rsid w:val="00ED40D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D40D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D40D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D40D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D40D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D40D2"/>
    <w:pPr>
      <w:numPr>
        <w:numId w:val="1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D40D2"/>
    <w:pPr>
      <w:numPr>
        <w:numId w:val="1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D40D2"/>
    <w:pPr>
      <w:numPr>
        <w:numId w:val="1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D40D2"/>
    <w:pPr>
      <w:numPr>
        <w:numId w:val="1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D40D2"/>
    <w:pPr>
      <w:numPr>
        <w:numId w:val="1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D40D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D40D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D40D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D40D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D40D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D40D2"/>
    <w:pPr>
      <w:numPr>
        <w:numId w:val="2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D40D2"/>
    <w:pPr>
      <w:numPr>
        <w:numId w:val="2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D40D2"/>
    <w:pPr>
      <w:numPr>
        <w:numId w:val="2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D40D2"/>
    <w:pPr>
      <w:numPr>
        <w:numId w:val="2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D40D2"/>
    <w:pPr>
      <w:numPr>
        <w:numId w:val="2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D40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D40D2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D40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D40D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ED40D2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D40D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D40D2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D40D2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D40D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D40D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ED40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D40D2"/>
    <w:rPr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D40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D40D2"/>
    <w:rPr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D40D2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D40D2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D40D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D40D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D40D2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D40D2"/>
  </w:style>
  <w:style w:type="paragraph" w:styleId="TOAHeading">
    <w:name w:val="toa heading"/>
    <w:basedOn w:val="Normal"/>
    <w:next w:val="Normal"/>
    <w:uiPriority w:val="99"/>
    <w:semiHidden/>
    <w:unhideWhenUsed/>
    <w:rsid w:val="00ED40D2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D40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D40D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D40D2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D40D2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D40D2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D40D2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D40D2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D40D2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D40D2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40D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.King\AppData\Roaming\Microsoft\Templates\Small%20business%20content%20calendar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D4A3EC0020B44F93019580CF4D642E" ma:contentTypeVersion="25" ma:contentTypeDescription="Create a new document." ma:contentTypeScope="" ma:versionID="8b4e231f0871fdb0e011b7a8a8ba70d1">
  <xsd:schema xmlns:xsd="http://www.w3.org/2001/XMLSchema" xmlns:xs="http://www.w3.org/2001/XMLSchema" xmlns:p="http://schemas.microsoft.com/office/2006/metadata/properties" xmlns:ns1="http://schemas.microsoft.com/sharepoint/v3" xmlns:ns2="edb173ee-3fb8-4f75-bf43-79a22ca96f2e" xmlns:ns3="9224003f-e6e7-470a-941a-44de56618887" targetNamespace="http://schemas.microsoft.com/office/2006/metadata/properties" ma:root="true" ma:fieldsID="24df24c107946910672405b9dd5cbff0" ns1:_="" ns2:_="" ns3:_="">
    <xsd:import namespace="http://schemas.microsoft.com/sharepoint/v3"/>
    <xsd:import namespace="edb173ee-3fb8-4f75-bf43-79a22ca96f2e"/>
    <xsd:import namespace="9224003f-e6e7-470a-941a-44de566188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Dateandtime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NOC_x002d_FI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173ee-3fb8-4f75-bf43-79a22ca96f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Dateandtime" ma:index="22" nillable="true" ma:displayName="Date and time" ma:format="DateOnly" ma:internalName="Dateandtime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a13bb73f-e2d2-482b-8e61-3bf6a9fa6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C_x002d_FIP" ma:index="29" nillable="true" ma:displayName="NOC-FIP" ma:description="School received or is continuing under a Notice Of Concern (NOC) or is required to submit a Financial Improvement Plan (FIP)" ma:format="Dropdown" ma:internalName="NOC_x002d_FI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4003f-e6e7-470a-941a-44de566188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d1bbaf-8935-41e2-b6d1-001bd16c079b}" ma:internalName="TaxCatchAll" ma:showField="CatchAllData" ma:web="9224003f-e6e7-470a-941a-44de566188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db173ee-3fb8-4f75-bf43-79a22ca96f2e" xsi:nil="true"/>
    <_ip_UnifiedCompliancePolicyUIAction xmlns="http://schemas.microsoft.com/sharepoint/v3" xsi:nil="true"/>
    <lcf76f155ced4ddcb4097134ff3c332f xmlns="edb173ee-3fb8-4f75-bf43-79a22ca96f2e">
      <Terms xmlns="http://schemas.microsoft.com/office/infopath/2007/PartnerControls"/>
    </lcf76f155ced4ddcb4097134ff3c332f>
    <TaxCatchAll xmlns="9224003f-e6e7-470a-941a-44de56618887" xsi:nil="true"/>
    <_ip_UnifiedCompliancePolicyProperties xmlns="http://schemas.microsoft.com/sharepoint/v3" xsi:nil="true"/>
    <Dateandtime xmlns="edb173ee-3fb8-4f75-bf43-79a22ca96f2e" xsi:nil="true"/>
    <NOC_x002d_FIP xmlns="edb173ee-3fb8-4f75-bf43-79a22ca96f2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1DD7F4-1619-463A-B70F-E85F8B5B22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db173ee-3fb8-4f75-bf43-79a22ca96f2e"/>
    <ds:schemaRef ds:uri="9224003f-e6e7-470a-941a-44de566188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9D321C-83D7-408D-8EBB-A27B5E49C9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F2A564-1A89-4E30-83CC-5306BA722850}">
  <ds:schemaRefs>
    <ds:schemaRef ds:uri="http://schemas.microsoft.com/office/2006/metadata/properties"/>
    <ds:schemaRef ds:uri="http://schemas.microsoft.com/office/infopath/2007/PartnerControls"/>
    <ds:schemaRef ds:uri="edb173ee-3fb8-4f75-bf43-79a22ca96f2e"/>
    <ds:schemaRef ds:uri="http://schemas.microsoft.com/sharepoint/v3"/>
    <ds:schemaRef ds:uri="9224003f-e6e7-470a-941a-44de56618887"/>
  </ds:schemaRefs>
</ds:datastoreItem>
</file>

<file path=customXml/itemProps4.xml><?xml version="1.0" encoding="utf-8"?>
<ds:datastoreItem xmlns:ds="http://schemas.openxmlformats.org/officeDocument/2006/customXml" ds:itemID="{5B1DB9AB-F61B-4E86-9019-3C23AE3E3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content calendar.dotx</Template>
  <TotalTime>0</TotalTime>
  <Pages>2</Pages>
  <Words>170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2024-04-15T23:29:00Z</dcterms:created>
  <dcterms:modified xsi:type="dcterms:W3CDTF">2024-05-14T17:12:00Z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0x01010072D4A3EC0020B44F93019580CF4D642E</vt:lpwstr>
  </property>
  <property fmtid="{D5CDD505-2E9C-101B-9397-08002B2CF9AE}" pid="3" name="MediaServiceImageTags">
    <vt:lpwstr/>
  </property>
  <property fmtid="{D5CDD505-2E9C-101B-9397-08002B2CF9AE}" pid="4" name="GrammarlyDocumentId">
    <vt:lpwstr>befa761da70ebded1971859a915ce9a6068053b6ecbfee8d7f7bcecc8f39c142</vt:lpwstr>
  </property>
</Properties>
</file>